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43" w:type="dxa"/>
        <w:tblInd w:w="-289" w:type="dxa"/>
        <w:tblCellMar>
          <w:top w:w="29" w:type="dxa"/>
          <w:left w:w="259" w:type="dxa"/>
          <w:bottom w:w="29" w:type="dxa"/>
          <w:right w:w="374" w:type="dxa"/>
        </w:tblCellMar>
        <w:tblLook w:val="01E0" w:firstRow="1" w:lastRow="1" w:firstColumn="1" w:lastColumn="1" w:noHBand="0" w:noVBand="0"/>
      </w:tblPr>
      <w:tblGrid>
        <w:gridCol w:w="4404"/>
        <w:gridCol w:w="6839"/>
      </w:tblGrid>
      <w:tr w:rsidR="00B508E7" w:rsidTr="006164B1">
        <w:trPr>
          <w:trHeight w:val="624"/>
        </w:trPr>
        <w:tc>
          <w:tcPr>
            <w:tcW w:w="11243" w:type="dxa"/>
            <w:gridSpan w:val="2"/>
            <w:tcBorders>
              <w:top w:val="single" w:sz="4" w:space="0" w:color="435169"/>
              <w:left w:val="single" w:sz="4" w:space="0" w:color="435169"/>
              <w:bottom w:val="single" w:sz="2" w:space="0" w:color="435169"/>
              <w:right w:val="single" w:sz="4" w:space="0" w:color="435169"/>
            </w:tcBorders>
            <w:shd w:val="clear" w:color="auto" w:fill="FFFFFF" w:themeFill="background1"/>
            <w:vAlign w:val="center"/>
          </w:tcPr>
          <w:p w:rsidR="00A92E24" w:rsidRPr="00020BF0" w:rsidRDefault="00BF302B" w:rsidP="0006485A">
            <w:pPr>
              <w:pStyle w:val="Textoindependiente2"/>
              <w:shd w:val="clear" w:color="auto" w:fill="FFFFFF" w:themeFill="background1"/>
              <w:ind w:left="-540" w:right="99"/>
              <w:jc w:val="center"/>
              <w:rPr>
                <w:rFonts w:ascii="Times New Roman" w:hAnsi="Times New Roman"/>
                <w:b/>
                <w:bCs/>
                <w:szCs w:val="32"/>
                <w:u w:val="single"/>
              </w:rPr>
            </w:pPr>
            <w:bookmarkStart w:id="0" w:name="_GoBack"/>
            <w:bookmarkEnd w:id="0"/>
            <w:r>
              <w:rPr>
                <w:rFonts w:ascii="Aharoni" w:hAnsi="Aharoni" w:cs="Aharoni"/>
                <w:noProof/>
                <w:sz w:val="44"/>
                <w:szCs w:val="44"/>
              </w:rPr>
              <w:drawing>
                <wp:anchor distT="0" distB="0" distL="114300" distR="114300" simplePos="0" relativeHeight="251685376" behindDoc="0" locked="0" layoutInCell="1" allowOverlap="1">
                  <wp:simplePos x="0" y="0"/>
                  <wp:positionH relativeFrom="column">
                    <wp:posOffset>-147955</wp:posOffset>
                  </wp:positionH>
                  <wp:positionV relativeFrom="paragraph">
                    <wp:posOffset>-59055</wp:posOffset>
                  </wp:positionV>
                  <wp:extent cx="1181100" cy="904875"/>
                  <wp:effectExtent l="0" t="0" r="0" b="9525"/>
                  <wp:wrapNone/>
                  <wp:docPr id="5" name="Imagen 7" descr="C:\Users\INFORTEL\AppData\Local\Microsoft\Windows\Temporary Internet Files\Content.Outlook\V4BW5JK1\LOGOTIPO INFORTEL GRUPO AQ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 descr="C:\Users\INFORTEL\AppData\Local\Microsoft\Windows\Temporary Internet Files\Content.Outlook\V4BW5JK1\LOGOTIPO INFORTEL GRUPO AQ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0BF0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 xml:space="preserve"> </w:t>
            </w:r>
            <w:r w:rsidR="00020BF0" w:rsidRPr="00020BF0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 </w:t>
            </w:r>
            <w:r w:rsidR="00020BF0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       </w:t>
            </w:r>
            <w:r w:rsidR="00020BF0" w:rsidRPr="00020BF0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</w:t>
            </w:r>
            <w:r w:rsidR="00554AF3" w:rsidRPr="00020BF0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CENTRO DE FORMACION “EL CARMEN”,</w:t>
            </w:r>
          </w:p>
          <w:p w:rsidR="004F3122" w:rsidRDefault="00D26A68" w:rsidP="0006485A">
            <w:pPr>
              <w:pStyle w:val="Textoindependiente2"/>
              <w:shd w:val="clear" w:color="auto" w:fill="FFFFFF" w:themeFill="background1"/>
              <w:ind w:left="-540" w:right="99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           </w:t>
            </w:r>
            <w:r w:rsidR="00550612" w:rsidRPr="0006485A">
              <w:rPr>
                <w:rFonts w:ascii="Times New Roman" w:hAnsi="Times New Roman"/>
                <w:b/>
                <w:bCs/>
                <w:sz w:val="40"/>
                <w:szCs w:val="40"/>
              </w:rPr>
              <w:t>E</w:t>
            </w:r>
            <w:r w:rsidR="006B024B" w:rsidRPr="0006485A">
              <w:rPr>
                <w:rFonts w:ascii="Times New Roman" w:hAnsi="Times New Roman"/>
                <w:b/>
                <w:bCs/>
                <w:sz w:val="40"/>
                <w:szCs w:val="40"/>
              </w:rPr>
              <w:t>n San Cleme</w:t>
            </w:r>
            <w:r w:rsidR="00D75F3D" w:rsidRPr="0006485A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nte pone en marcha un curso </w:t>
            </w:r>
          </w:p>
          <w:p w:rsidR="00AC750D" w:rsidRPr="00AC750D" w:rsidRDefault="004F3122" w:rsidP="0006485A">
            <w:pPr>
              <w:pStyle w:val="Textoindependiente2"/>
              <w:shd w:val="clear" w:color="auto" w:fill="FFFFFF" w:themeFill="background1"/>
              <w:ind w:left="-540" w:right="99"/>
              <w:jc w:val="center"/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        </w:t>
            </w:r>
            <w:r w:rsidR="00CA0BBA" w:rsidRPr="0006485A">
              <w:rPr>
                <w:rFonts w:ascii="Times New Roman" w:hAnsi="Times New Roman"/>
                <w:b/>
                <w:bCs/>
                <w:sz w:val="40"/>
                <w:szCs w:val="40"/>
              </w:rPr>
              <w:t>de Formación Profesional para el E</w:t>
            </w:r>
            <w:r w:rsidR="006B024B" w:rsidRPr="0006485A">
              <w:rPr>
                <w:rFonts w:ascii="Times New Roman" w:hAnsi="Times New Roman"/>
                <w:b/>
                <w:bCs/>
                <w:sz w:val="40"/>
                <w:szCs w:val="40"/>
              </w:rPr>
              <w:t>mpleo</w:t>
            </w:r>
          </w:p>
        </w:tc>
      </w:tr>
      <w:tr w:rsidR="00087134" w:rsidTr="006164B1">
        <w:trPr>
          <w:trHeight w:val="92"/>
        </w:trPr>
        <w:tc>
          <w:tcPr>
            <w:tcW w:w="4404" w:type="dxa"/>
            <w:tcBorders>
              <w:top w:val="single" w:sz="2" w:space="0" w:color="435169"/>
              <w:left w:val="nil"/>
              <w:bottom w:val="single" w:sz="2" w:space="0" w:color="17365D" w:themeColor="text2" w:themeShade="BF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72" w:type="dxa"/>
            </w:tcMar>
            <w:vAlign w:val="center"/>
          </w:tcPr>
          <w:p w:rsidR="00B508E7" w:rsidRDefault="00B508E7">
            <w:pPr>
              <w:pStyle w:val="Fecha"/>
            </w:pPr>
          </w:p>
        </w:tc>
        <w:tc>
          <w:tcPr>
            <w:tcW w:w="6839" w:type="dxa"/>
            <w:tcBorders>
              <w:top w:val="single" w:sz="2" w:space="0" w:color="435169"/>
              <w:bottom w:val="single" w:sz="2" w:space="0" w:color="17365D" w:themeColor="text2" w:themeShade="BF"/>
              <w:right w:val="nil"/>
            </w:tcBorders>
            <w:shd w:val="clear" w:color="auto" w:fill="FFFFFF" w:themeFill="background1"/>
            <w:vAlign w:val="center"/>
          </w:tcPr>
          <w:p w:rsidR="00B508E7" w:rsidRDefault="00B508E7">
            <w:pPr>
              <w:pStyle w:val="Volumen"/>
            </w:pPr>
          </w:p>
        </w:tc>
      </w:tr>
      <w:tr w:rsidR="00C7319B" w:rsidTr="006164B1">
        <w:trPr>
          <w:trHeight w:val="92"/>
        </w:trPr>
        <w:tc>
          <w:tcPr>
            <w:tcW w:w="4404" w:type="dxa"/>
            <w:tcBorders>
              <w:top w:val="single" w:sz="2" w:space="0" w:color="17365D" w:themeColor="text2" w:themeShade="BF"/>
              <w:left w:val="nil"/>
              <w:bottom w:val="single" w:sz="2" w:space="0" w:color="17365D" w:themeColor="text2" w:themeShade="BF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72" w:type="dxa"/>
            </w:tcMar>
            <w:vAlign w:val="center"/>
          </w:tcPr>
          <w:p w:rsidR="00C7319B" w:rsidRDefault="00C7319B">
            <w:pPr>
              <w:pStyle w:val="Fecha"/>
            </w:pPr>
          </w:p>
        </w:tc>
        <w:tc>
          <w:tcPr>
            <w:tcW w:w="6839" w:type="dxa"/>
            <w:tcBorders>
              <w:top w:val="single" w:sz="2" w:space="0" w:color="17365D" w:themeColor="text2" w:themeShade="BF"/>
              <w:bottom w:val="single" w:sz="2" w:space="0" w:color="17365D" w:themeColor="text2" w:themeShade="BF"/>
              <w:right w:val="nil"/>
            </w:tcBorders>
            <w:shd w:val="clear" w:color="auto" w:fill="FFFFFF" w:themeFill="background1"/>
            <w:vAlign w:val="center"/>
          </w:tcPr>
          <w:p w:rsidR="00C7319B" w:rsidRDefault="00C7319B">
            <w:pPr>
              <w:pStyle w:val="Volumen"/>
            </w:pPr>
          </w:p>
        </w:tc>
      </w:tr>
      <w:tr w:rsidR="00087134" w:rsidTr="006164B1">
        <w:trPr>
          <w:trHeight w:val="1215"/>
        </w:trPr>
        <w:tc>
          <w:tcPr>
            <w:tcW w:w="4404" w:type="dxa"/>
            <w:vMerge w:val="restart"/>
            <w:tcBorders>
              <w:top w:val="single" w:sz="2" w:space="0" w:color="17365D" w:themeColor="text2" w:themeShade="BF"/>
              <w:left w:val="single" w:sz="2" w:space="0" w:color="435169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087134" w:rsidRDefault="00087134">
            <w:pPr>
              <w:pStyle w:val="Vietasdecita"/>
              <w:tabs>
                <w:tab w:val="clear" w:pos="532"/>
                <w:tab w:val="left" w:pos="720"/>
              </w:tabs>
            </w:pPr>
          </w:p>
          <w:p w:rsidR="00087134" w:rsidRPr="00AC750D" w:rsidRDefault="00087134" w:rsidP="00AC750D">
            <w:pPr>
              <w:rPr>
                <w:lang w:bidi="es-ES"/>
              </w:rPr>
            </w:pPr>
          </w:p>
          <w:p w:rsidR="00087134" w:rsidRPr="00AC750D" w:rsidRDefault="00087134" w:rsidP="00AC750D">
            <w:pPr>
              <w:rPr>
                <w:lang w:bidi="es-ES"/>
              </w:rPr>
            </w:pPr>
          </w:p>
          <w:p w:rsidR="00087134" w:rsidRPr="00AC750D" w:rsidRDefault="00087134" w:rsidP="00AC750D">
            <w:pPr>
              <w:rPr>
                <w:lang w:bidi="es-ES"/>
              </w:rPr>
            </w:pPr>
          </w:p>
          <w:p w:rsidR="00087134" w:rsidRPr="00AC750D" w:rsidRDefault="00087134" w:rsidP="00AC750D">
            <w:pPr>
              <w:rPr>
                <w:lang w:bidi="es-ES"/>
              </w:rPr>
            </w:pPr>
          </w:p>
          <w:p w:rsidR="00087134" w:rsidRPr="00AC750D" w:rsidRDefault="00087134" w:rsidP="00AC750D">
            <w:pPr>
              <w:rPr>
                <w:lang w:bidi="es-ES"/>
              </w:rPr>
            </w:pPr>
          </w:p>
          <w:p w:rsidR="00087134" w:rsidRPr="00AC750D" w:rsidRDefault="00931FCA" w:rsidP="00AC750D">
            <w:pPr>
              <w:rPr>
                <w:lang w:bidi="es-ES"/>
              </w:rPr>
            </w:pP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>
                  <wp:simplePos x="0" y="0"/>
                  <wp:positionH relativeFrom="column">
                    <wp:posOffset>-60961</wp:posOffset>
                  </wp:positionH>
                  <wp:positionV relativeFrom="paragraph">
                    <wp:posOffset>148590</wp:posOffset>
                  </wp:positionV>
                  <wp:extent cx="2524125" cy="800100"/>
                  <wp:effectExtent l="0" t="0" r="0" b="0"/>
                  <wp:wrapNone/>
                  <wp:docPr id="39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087134" w:rsidRDefault="00087134" w:rsidP="00AC750D">
            <w:pPr>
              <w:rPr>
                <w:lang w:bidi="es-ES"/>
              </w:rPr>
            </w:pPr>
          </w:p>
          <w:p w:rsidR="006B024B" w:rsidRDefault="006B024B" w:rsidP="00AC75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:rsidR="006B024B" w:rsidRDefault="006B024B" w:rsidP="00AC75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:rsidR="006B024B" w:rsidRPr="006B024B" w:rsidRDefault="006B024B" w:rsidP="006B024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B024B" w:rsidRPr="006B024B" w:rsidRDefault="006B024B" w:rsidP="006B024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B024B" w:rsidRPr="006B024B" w:rsidRDefault="00406369" w:rsidP="006B024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82304" behindDoc="0" locked="0" layoutInCell="1" allowOverlap="1">
                  <wp:simplePos x="0" y="0"/>
                  <wp:positionH relativeFrom="column">
                    <wp:posOffset>536575</wp:posOffset>
                  </wp:positionH>
                  <wp:positionV relativeFrom="paragraph">
                    <wp:posOffset>-231775</wp:posOffset>
                  </wp:positionV>
                  <wp:extent cx="1104900" cy="876300"/>
                  <wp:effectExtent l="19050" t="0" r="0" b="0"/>
                  <wp:wrapSquare wrapText="bothSides"/>
                  <wp:docPr id="392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A1137"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column">
                    <wp:posOffset>536575</wp:posOffset>
                  </wp:positionH>
                  <wp:positionV relativeFrom="paragraph">
                    <wp:posOffset>-2374900</wp:posOffset>
                  </wp:positionV>
                  <wp:extent cx="1152525" cy="1038225"/>
                  <wp:effectExtent l="19050" t="0" r="9525" b="0"/>
                  <wp:wrapSquare wrapText="bothSides"/>
                  <wp:docPr id="391" name="Imagen 1" descr="Descripción: http://pagina.jccm.es/fondosestructurales/fileadmin/user_upload/_temp_/00-LOGOS_Y_MAPAS/FSE_vertical_color%20(PANTONE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http://pagina.jccm.es/fondosestructurales/fileadmin/user_upload/_temp_/00-LOGOS_Y_MAPAS/FSE_vertical_color%20(PANTONE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B024B" w:rsidRDefault="006B024B" w:rsidP="006B024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B024B" w:rsidRDefault="00BC7908" w:rsidP="006B024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-108585</wp:posOffset>
                      </wp:positionH>
                      <wp:positionV relativeFrom="paragraph">
                        <wp:posOffset>264160</wp:posOffset>
                      </wp:positionV>
                      <wp:extent cx="2638425" cy="4905375"/>
                      <wp:effectExtent l="95250" t="95250" r="85725" b="85725"/>
                      <wp:wrapNone/>
                      <wp:docPr id="30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8425" cy="4905375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rgbClr val="AF3795"/>
                                </a:solidFill>
                                <a:headEnd/>
                                <a:tailEnd/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w="139700" prst="cross"/>
                              </a:sp3d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024B" w:rsidRPr="00961978" w:rsidRDefault="006B024B" w:rsidP="006B024B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96197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Curso subvencionado por la JCCM Y F.S.E. </w:t>
                                  </w:r>
                                </w:p>
                                <w:p w:rsidR="006B024B" w:rsidRPr="00961978" w:rsidRDefault="006B024B" w:rsidP="006B024B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B024B" w:rsidRPr="00961978" w:rsidRDefault="00931FCA" w:rsidP="00931FCA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961978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Es Totalmente</w:t>
                                  </w:r>
                                  <w:r w:rsidR="006B024B" w:rsidRPr="00961978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gratuito, práctica</w:t>
                                  </w:r>
                                  <w:r w:rsidRPr="00961978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s en empresas y con certificado </w:t>
                                  </w:r>
                                  <w:r w:rsidR="006B024B" w:rsidRPr="00961978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de profesionalidad.</w:t>
                                  </w:r>
                                </w:p>
                                <w:p w:rsidR="00A665B6" w:rsidRPr="00961978" w:rsidRDefault="00A665B6" w:rsidP="006B024B">
                                  <w:pPr>
                                    <w:pStyle w:val="Textoindependiente2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:rsidR="00A665B6" w:rsidRPr="00961978" w:rsidRDefault="006B024B" w:rsidP="00A665B6">
                                  <w:pPr>
                                    <w:pStyle w:val="Textoindependiente2"/>
                                    <w:jc w:val="lef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961978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u w:val="single"/>
                                    </w:rPr>
                                    <w:t>NOTA IMPORTANTE:</w:t>
                                  </w:r>
                                </w:p>
                                <w:p w:rsidR="00CE4962" w:rsidRPr="00961978" w:rsidRDefault="00CE4962" w:rsidP="00A665B6">
                                  <w:pPr>
                                    <w:pStyle w:val="Textoindependiente2"/>
                                    <w:jc w:val="lef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6B024B" w:rsidRPr="00961978" w:rsidRDefault="006B024B" w:rsidP="00A665B6">
                                  <w:pPr>
                                    <w:pStyle w:val="Textoindependiente2"/>
                                    <w:jc w:val="lef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961978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Si eres de ot</w:t>
                                  </w:r>
                                  <w:r w:rsidR="00002A3A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ra localidad y desempleado se</w:t>
                                  </w:r>
                                  <w:r w:rsidRPr="00961978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pagarán los desplazamientos.  </w:t>
                                  </w:r>
                                </w:p>
                                <w:p w:rsidR="006B024B" w:rsidRDefault="006B024B" w:rsidP="006B024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-8.55pt;margin-top:20.8pt;width:207.75pt;height:386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" filled="f" strokecolor="#af3795" strokeweight="6pt">
                      <v:textbox>
                        <w:txbxContent>
                          <w:p w:rsidR="006B024B" w:rsidRPr="00961978" w:rsidRDefault="006B024B" w:rsidP="006B024B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6197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Curso subvencionado por la JCCM Y F.S.E. </w:t>
                            </w:r>
                          </w:p>
                          <w:p w:rsidR="006B024B" w:rsidRPr="00961978" w:rsidRDefault="006B024B" w:rsidP="006B024B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6B024B" w:rsidRPr="00961978" w:rsidRDefault="00931FCA" w:rsidP="00931FCA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6197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Es Totalmente</w:t>
                            </w:r>
                            <w:r w:rsidR="006B024B" w:rsidRPr="0096197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gratuito, práctica</w:t>
                            </w:r>
                            <w:r w:rsidRPr="0096197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 en empresas y con certificado </w:t>
                            </w:r>
                            <w:r w:rsidR="006B024B" w:rsidRPr="0096197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 profesionalidad.</w:t>
                            </w:r>
                          </w:p>
                          <w:p w:rsidR="00A665B6" w:rsidRPr="00961978" w:rsidRDefault="00A665B6" w:rsidP="006B024B">
                            <w:pPr>
                              <w:pStyle w:val="Textoindependiente2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A665B6" w:rsidRPr="00961978" w:rsidRDefault="006B024B" w:rsidP="00A665B6">
                            <w:pPr>
                              <w:pStyle w:val="Textoindependiente2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</w:pPr>
                            <w:r w:rsidRPr="00961978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u w:val="single"/>
                              </w:rPr>
                              <w:t>NOTA IMPORTANTE:</w:t>
                            </w:r>
                          </w:p>
                          <w:p w:rsidR="00CE4962" w:rsidRPr="00961978" w:rsidRDefault="00CE4962" w:rsidP="00A665B6">
                            <w:pPr>
                              <w:pStyle w:val="Textoindependiente2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6B024B" w:rsidRPr="00961978" w:rsidRDefault="006B024B" w:rsidP="00A665B6">
                            <w:pPr>
                              <w:pStyle w:val="Textoindependiente2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61978"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  <w:t>Si eres de ot</w:t>
                            </w:r>
                            <w:r w:rsidR="00002A3A"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  <w:t>ra localidad y desempleado se</w:t>
                            </w:r>
                            <w:r w:rsidRPr="00961978"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pagarán los desplazamientos.  </w:t>
                            </w:r>
                          </w:p>
                          <w:p w:rsidR="006B024B" w:rsidRDefault="006B024B" w:rsidP="006B024B"/>
                        </w:txbxContent>
                      </v:textbox>
                    </v:shape>
                  </w:pict>
                </mc:Fallback>
              </mc:AlternateContent>
            </w:r>
          </w:p>
          <w:p w:rsidR="006B024B" w:rsidRDefault="006B024B" w:rsidP="006B024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6B024B" w:rsidRPr="006B024B" w:rsidRDefault="006B024B" w:rsidP="006B024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087134" w:rsidRPr="00AC750D" w:rsidRDefault="00087134" w:rsidP="00AC750D">
            <w:pPr>
              <w:jc w:val="center"/>
              <w:rPr>
                <w:lang w:bidi="es-ES"/>
              </w:rPr>
            </w:pPr>
          </w:p>
        </w:tc>
        <w:tc>
          <w:tcPr>
            <w:tcW w:w="6839" w:type="dxa"/>
            <w:tcBorders>
              <w:top w:val="single" w:sz="2" w:space="0" w:color="17365D" w:themeColor="text2" w:themeShade="BF"/>
              <w:left w:val="single" w:sz="2" w:space="0" w:color="17365D" w:themeColor="text2" w:themeShade="BF"/>
              <w:bottom w:val="single" w:sz="4" w:space="0" w:color="auto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204471" w:rsidRPr="00204471" w:rsidRDefault="00204471" w:rsidP="00087134">
            <w:pPr>
              <w:pStyle w:val="Tex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:rsidR="00BC3D14" w:rsidRPr="00BC1C16" w:rsidRDefault="00D26A68" w:rsidP="00BC3D14">
            <w:pPr>
              <w:pStyle w:val="Texto"/>
              <w:jc w:val="center"/>
              <w:rPr>
                <w:b/>
                <w:color w:val="FF0000"/>
                <w:u w:val="single"/>
              </w:rPr>
            </w:pPr>
            <w:r w:rsidRPr="00306986">
              <w:rPr>
                <w:rFonts w:ascii="Arial" w:hAnsi="Arial" w:cs="Arial"/>
                <w:b/>
                <w:color w:val="FF0000"/>
              </w:rPr>
              <w:t>CURSO</w:t>
            </w:r>
            <w:r w:rsidR="00BC3D14">
              <w:rPr>
                <w:rFonts w:ascii="Arial" w:hAnsi="Arial" w:cs="Arial"/>
                <w:b/>
                <w:color w:val="FF0000"/>
              </w:rPr>
              <w:t xml:space="preserve"> EXPEDINTE</w:t>
            </w:r>
            <w:r w:rsidRPr="00306986">
              <w:rPr>
                <w:rFonts w:ascii="Arial" w:hAnsi="Arial" w:cs="Arial"/>
                <w:b/>
                <w:color w:val="FF0000"/>
              </w:rPr>
              <w:t xml:space="preserve">:  </w:t>
            </w:r>
            <w:r w:rsidR="00BC3D14" w:rsidRPr="00BC1C16">
              <w:rPr>
                <w:rFonts w:ascii="Verdana" w:hAnsi="Verdana"/>
                <w:b/>
                <w:color w:val="FF0000"/>
              </w:rPr>
              <w:t>FPTD/2018/</w:t>
            </w:r>
            <w:r w:rsidR="00BC3D14">
              <w:rPr>
                <w:rFonts w:ascii="Verdana" w:hAnsi="Verdana"/>
                <w:b/>
                <w:color w:val="FF0000"/>
              </w:rPr>
              <w:t>016/008</w:t>
            </w:r>
          </w:p>
          <w:p w:rsidR="00095C66" w:rsidRPr="00BC3D14" w:rsidRDefault="00D26A68" w:rsidP="00BC3D14">
            <w:pPr>
              <w:pStyle w:val="Texto"/>
              <w:shd w:val="clear" w:color="auto" w:fill="FFFFFF" w:themeFill="background1"/>
              <w:tabs>
                <w:tab w:val="left" w:pos="223"/>
              </w:tabs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306986">
              <w:rPr>
                <w:rFonts w:ascii="Arial" w:hAnsi="Arial" w:cs="Arial"/>
                <w:b/>
                <w:color w:val="FF0000"/>
              </w:rPr>
              <w:t xml:space="preserve">    </w:t>
            </w:r>
            <w:hyperlink r:id="rId11" w:history="1">
              <w:r w:rsidRPr="00BC3D14">
                <w:rPr>
                  <w:rFonts w:ascii="Arial" w:hAnsi="Arial" w:cs="Arial"/>
                  <w:b/>
                  <w:color w:val="FF0000"/>
                  <w:sz w:val="28"/>
                  <w:szCs w:val="28"/>
                </w:rPr>
                <w:t>ADGN0108</w:t>
              </w:r>
            </w:hyperlink>
            <w:r w:rsidR="00BC3D14" w:rsidRPr="00BC3D14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- </w:t>
            </w:r>
            <w:r w:rsidRPr="00BC3D14">
              <w:rPr>
                <w:rFonts w:ascii="Arial" w:hAnsi="Arial" w:cs="Arial"/>
                <w:b/>
                <w:color w:val="FF0000"/>
                <w:sz w:val="28"/>
                <w:szCs w:val="28"/>
              </w:rPr>
              <w:t>FINANCIACION DE EMPRESAS</w:t>
            </w:r>
          </w:p>
          <w:p w:rsidR="00087134" w:rsidRPr="00306986" w:rsidRDefault="00087134">
            <w:pPr>
              <w:pStyle w:val="Texto"/>
              <w:rPr>
                <w:b/>
                <w:color w:val="auto"/>
                <w:sz w:val="28"/>
                <w:szCs w:val="28"/>
                <w:u w:val="single"/>
              </w:rPr>
            </w:pPr>
            <w:r w:rsidRPr="00306986">
              <w:rPr>
                <w:b/>
                <w:color w:val="auto"/>
                <w:sz w:val="28"/>
                <w:szCs w:val="28"/>
                <w:u w:val="single"/>
              </w:rPr>
              <w:t>CERTIFICADO DE</w:t>
            </w:r>
            <w:r w:rsidR="00306986" w:rsidRPr="00306986">
              <w:rPr>
                <w:b/>
                <w:color w:val="auto"/>
                <w:sz w:val="28"/>
                <w:szCs w:val="28"/>
                <w:u w:val="single"/>
              </w:rPr>
              <w:t xml:space="preserve"> </w:t>
            </w:r>
            <w:r w:rsidRPr="00306986">
              <w:rPr>
                <w:b/>
                <w:color w:val="auto"/>
                <w:sz w:val="28"/>
                <w:szCs w:val="28"/>
                <w:u w:val="single"/>
              </w:rPr>
              <w:t>PROFESIONALIDAD</w:t>
            </w:r>
          </w:p>
          <w:p w:rsidR="006B024B" w:rsidRPr="003E6218" w:rsidRDefault="00D26A68" w:rsidP="006B024B">
            <w:pPr>
              <w:pStyle w:val="Texto"/>
              <w:rPr>
                <w:color w:val="auto"/>
                <w:sz w:val="32"/>
                <w:szCs w:val="32"/>
              </w:rPr>
            </w:pPr>
            <w:r>
              <w:rPr>
                <w:b/>
                <w:color w:val="auto"/>
                <w:sz w:val="32"/>
                <w:szCs w:val="32"/>
              </w:rPr>
              <w:t>5</w:t>
            </w:r>
            <w:r w:rsidR="002049B1">
              <w:rPr>
                <w:b/>
                <w:color w:val="auto"/>
                <w:sz w:val="32"/>
                <w:szCs w:val="32"/>
              </w:rPr>
              <w:t>60</w:t>
            </w:r>
            <w:r w:rsidR="006B024B" w:rsidRPr="003E6218">
              <w:rPr>
                <w:b/>
                <w:color w:val="auto"/>
                <w:sz w:val="32"/>
                <w:szCs w:val="32"/>
              </w:rPr>
              <w:t xml:space="preserve"> horas presenciales</w:t>
            </w:r>
            <w:r w:rsidR="003E6218" w:rsidRPr="00917B36">
              <w:rPr>
                <w:b/>
                <w:color w:val="auto"/>
                <w:sz w:val="32"/>
                <w:szCs w:val="32"/>
              </w:rPr>
              <w:t xml:space="preserve">, </w:t>
            </w:r>
            <w:r w:rsidR="00917B36" w:rsidRPr="00917B36">
              <w:rPr>
                <w:b/>
                <w:color w:val="auto"/>
                <w:sz w:val="32"/>
                <w:szCs w:val="32"/>
              </w:rPr>
              <w:t xml:space="preserve">+ </w:t>
            </w:r>
            <w:r>
              <w:rPr>
                <w:b/>
                <w:color w:val="auto"/>
                <w:sz w:val="32"/>
                <w:szCs w:val="32"/>
              </w:rPr>
              <w:t>120</w:t>
            </w:r>
            <w:r w:rsidR="006B024B" w:rsidRPr="003E6218">
              <w:rPr>
                <w:b/>
                <w:color w:val="auto"/>
                <w:sz w:val="32"/>
                <w:szCs w:val="32"/>
              </w:rPr>
              <w:t xml:space="preserve"> horas de prácticas no laborales en empresas</w:t>
            </w:r>
          </w:p>
        </w:tc>
      </w:tr>
      <w:tr w:rsidR="00306986" w:rsidTr="006164B1">
        <w:trPr>
          <w:trHeight w:val="13"/>
        </w:trPr>
        <w:tc>
          <w:tcPr>
            <w:tcW w:w="4404" w:type="dxa"/>
            <w:vMerge/>
            <w:tcBorders>
              <w:left w:val="single" w:sz="2" w:space="0" w:color="435169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306986" w:rsidRDefault="00306986">
            <w:pPr>
              <w:pStyle w:val="Vietasdecita"/>
              <w:tabs>
                <w:tab w:val="clear" w:pos="532"/>
                <w:tab w:val="left" w:pos="720"/>
              </w:tabs>
            </w:pPr>
          </w:p>
        </w:tc>
        <w:tc>
          <w:tcPr>
            <w:tcW w:w="6839" w:type="dxa"/>
            <w:tcBorders>
              <w:top w:val="single" w:sz="2" w:space="0" w:color="17365D" w:themeColor="text2" w:themeShade="BF"/>
              <w:left w:val="single" w:sz="2" w:space="0" w:color="17365D" w:themeColor="text2" w:themeShade="BF"/>
              <w:bottom w:val="single" w:sz="2" w:space="0" w:color="435169"/>
              <w:right w:val="single" w:sz="2" w:space="0" w:color="435169"/>
            </w:tcBorders>
            <w:shd w:val="clear" w:color="auto" w:fill="FFFFFF" w:themeFill="background1"/>
          </w:tcPr>
          <w:p w:rsidR="00306986" w:rsidRPr="00087134" w:rsidRDefault="00306986" w:rsidP="00087134">
            <w:pPr>
              <w:pStyle w:val="Texto"/>
              <w:rPr>
                <w:color w:val="17365D" w:themeColor="text2" w:themeShade="BF"/>
                <w:sz w:val="16"/>
                <w:szCs w:val="16"/>
              </w:rPr>
            </w:pPr>
            <w:r w:rsidRPr="003E6218">
              <w:rPr>
                <w:b/>
                <w:color w:val="auto"/>
                <w:sz w:val="28"/>
                <w:szCs w:val="28"/>
              </w:rPr>
              <w:t>DIRIGIDO A:</w:t>
            </w:r>
            <w:r>
              <w:rPr>
                <w:b/>
                <w:color w:val="auto"/>
                <w:sz w:val="28"/>
                <w:szCs w:val="28"/>
              </w:rPr>
              <w:t xml:space="preserve">   </w:t>
            </w:r>
            <w:r w:rsidRPr="000B6BB9">
              <w:rPr>
                <w:b/>
                <w:color w:val="auto"/>
                <w:sz w:val="44"/>
                <w:szCs w:val="44"/>
              </w:rPr>
              <w:t>DESEMPLEADOS</w:t>
            </w:r>
          </w:p>
        </w:tc>
      </w:tr>
      <w:tr w:rsidR="00306986" w:rsidTr="006164B1">
        <w:trPr>
          <w:trHeight w:val="2857"/>
        </w:trPr>
        <w:tc>
          <w:tcPr>
            <w:tcW w:w="4404" w:type="dxa"/>
            <w:vMerge/>
            <w:tcBorders>
              <w:left w:val="single" w:sz="2" w:space="0" w:color="435169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306986" w:rsidRDefault="00306986">
            <w:pPr>
              <w:pStyle w:val="Vietasdecita"/>
              <w:tabs>
                <w:tab w:val="clear" w:pos="532"/>
                <w:tab w:val="left" w:pos="720"/>
              </w:tabs>
            </w:pPr>
          </w:p>
        </w:tc>
        <w:tc>
          <w:tcPr>
            <w:tcW w:w="6839" w:type="dxa"/>
            <w:tcBorders>
              <w:top w:val="single" w:sz="2" w:space="0" w:color="435169"/>
              <w:left w:val="single" w:sz="2" w:space="0" w:color="17365D" w:themeColor="text2" w:themeShade="BF"/>
              <w:bottom w:val="single" w:sz="2" w:space="0" w:color="435169"/>
              <w:right w:val="single" w:sz="2" w:space="0" w:color="435169"/>
            </w:tcBorders>
          </w:tcPr>
          <w:p w:rsidR="00306986" w:rsidRDefault="00306986" w:rsidP="00BC1C16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BC1C16">
              <w:rPr>
                <w:rFonts w:ascii="Verdana" w:hAnsi="Verdana" w:cs="Arial"/>
                <w:b/>
                <w:sz w:val="16"/>
                <w:szCs w:val="16"/>
              </w:rPr>
              <w:t>El perfil del alumno para el curso  es: (alguno de estos)</w:t>
            </w:r>
          </w:p>
          <w:p w:rsidR="00306986" w:rsidRPr="00BC1C16" w:rsidRDefault="00306986" w:rsidP="00BC1C16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306986" w:rsidRPr="00BC1C16" w:rsidRDefault="00306986" w:rsidP="00BC1C16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C1C16">
              <w:rPr>
                <w:rFonts w:ascii="Verdana" w:hAnsi="Verdana" w:cs="Arial"/>
                <w:b/>
                <w:sz w:val="16"/>
                <w:szCs w:val="16"/>
              </w:rPr>
              <w:t>Estar en posesión del Título de Bachiller.</w:t>
            </w:r>
          </w:p>
          <w:p w:rsidR="00306986" w:rsidRPr="00BC1C16" w:rsidRDefault="00306986" w:rsidP="00BC1C16">
            <w:pPr>
              <w:ind w:left="36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306986" w:rsidRPr="00BC1C16" w:rsidRDefault="00306986" w:rsidP="00BC1C16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C1C16">
              <w:rPr>
                <w:rFonts w:ascii="Verdana" w:hAnsi="Verdana" w:cs="Arial"/>
                <w:b/>
                <w:sz w:val="16"/>
                <w:szCs w:val="16"/>
              </w:rPr>
              <w:t>Estar en posesión de un certificado de profesionalidad del mismo nivel del módulo o módulos formativos y/o del certificado de profesionalidad al que desea acceder.</w:t>
            </w:r>
          </w:p>
          <w:p w:rsidR="00306986" w:rsidRPr="00BC1C16" w:rsidRDefault="00306986" w:rsidP="00BC1C16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306986" w:rsidRPr="00BC1C16" w:rsidRDefault="00306986" w:rsidP="00BC1C16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C1C16">
              <w:rPr>
                <w:rFonts w:ascii="Verdana" w:hAnsi="Verdana" w:cs="Arial"/>
                <w:b/>
                <w:sz w:val="16"/>
                <w:szCs w:val="16"/>
              </w:rPr>
              <w:t>Estar en posesión de un certificado de profesionalidad de nivel 2 de la misma familia y área profesional para el nivel 3.</w:t>
            </w:r>
          </w:p>
          <w:p w:rsidR="00306986" w:rsidRDefault="00306986" w:rsidP="00BC1C16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C1C16">
              <w:rPr>
                <w:rFonts w:ascii="Verdana" w:hAnsi="Verdana" w:cs="Arial"/>
                <w:b/>
                <w:sz w:val="16"/>
                <w:szCs w:val="16"/>
              </w:rPr>
              <w:t>Cumplir el requisito académico de acceso a los ciclos formativos de grado superior o bien haber superado las correspondientes pruebas de acceso reguladas por las administraciones educativas.</w:t>
            </w:r>
          </w:p>
          <w:p w:rsidR="00306986" w:rsidRPr="00BC1C16" w:rsidRDefault="00306986" w:rsidP="00BC1C16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306986" w:rsidRPr="00BC1C16" w:rsidRDefault="00306986" w:rsidP="00BC1C16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C1C16">
              <w:rPr>
                <w:rFonts w:ascii="Verdana" w:hAnsi="Verdana" w:cs="Arial"/>
                <w:b/>
                <w:sz w:val="16"/>
                <w:szCs w:val="16"/>
              </w:rPr>
              <w:t>Tener superada la prueba de acceso a la universidad para mayores de 25 años y/o de 45 años.</w:t>
            </w:r>
          </w:p>
          <w:p w:rsidR="00306986" w:rsidRPr="003E6218" w:rsidRDefault="00306986" w:rsidP="00E73F97">
            <w:pPr>
              <w:pStyle w:val="Texto"/>
              <w:rPr>
                <w:b/>
                <w:color w:val="auto"/>
                <w:sz w:val="28"/>
                <w:szCs w:val="28"/>
              </w:rPr>
            </w:pPr>
          </w:p>
        </w:tc>
      </w:tr>
      <w:tr w:rsidR="00306986" w:rsidTr="006164B1">
        <w:trPr>
          <w:trHeight w:val="930"/>
        </w:trPr>
        <w:tc>
          <w:tcPr>
            <w:tcW w:w="4404" w:type="dxa"/>
            <w:vMerge/>
            <w:tcBorders>
              <w:left w:val="single" w:sz="2" w:space="0" w:color="435169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306986" w:rsidRDefault="00306986">
            <w:pPr>
              <w:pStyle w:val="Vietasdecita"/>
              <w:tabs>
                <w:tab w:val="clear" w:pos="532"/>
                <w:tab w:val="left" w:pos="720"/>
              </w:tabs>
            </w:pPr>
          </w:p>
        </w:tc>
        <w:tc>
          <w:tcPr>
            <w:tcW w:w="6839" w:type="dxa"/>
            <w:tcBorders>
              <w:top w:val="single" w:sz="2" w:space="0" w:color="435169"/>
              <w:left w:val="single" w:sz="2" w:space="0" w:color="17365D" w:themeColor="text2" w:themeShade="BF"/>
              <w:bottom w:val="single" w:sz="2" w:space="0" w:color="435169"/>
              <w:right w:val="single" w:sz="2" w:space="0" w:color="435169"/>
            </w:tcBorders>
            <w:shd w:val="clear" w:color="auto" w:fill="FFFFFF" w:themeFill="background1"/>
          </w:tcPr>
          <w:p w:rsidR="00306986" w:rsidRPr="003E6218" w:rsidRDefault="00306986" w:rsidP="00002A3A">
            <w:pPr>
              <w:rPr>
                <w:b/>
                <w:bCs/>
                <w:sz w:val="20"/>
                <w:szCs w:val="20"/>
              </w:rPr>
            </w:pPr>
            <w:r w:rsidRPr="003E6218">
              <w:rPr>
                <w:b/>
                <w:bCs/>
                <w:sz w:val="20"/>
                <w:szCs w:val="20"/>
              </w:rPr>
              <w:t>Las solicitudes de los alumnos se harán a través del siguiente enlace de la página de la oficina virtual de JCCM</w:t>
            </w:r>
          </w:p>
          <w:p w:rsidR="00306986" w:rsidRPr="003E6218" w:rsidRDefault="00306986" w:rsidP="00002A3A">
            <w:pPr>
              <w:rPr>
                <w:b/>
                <w:sz w:val="18"/>
                <w:szCs w:val="18"/>
              </w:rPr>
            </w:pPr>
          </w:p>
          <w:p w:rsidR="00306986" w:rsidRPr="005A4A6E" w:rsidRDefault="000F3A5D" w:rsidP="00002A3A">
            <w:pPr>
              <w:rPr>
                <w:b/>
                <w:bCs/>
                <w:color w:val="0000CC"/>
                <w:sz w:val="20"/>
                <w:szCs w:val="20"/>
              </w:rPr>
            </w:pPr>
            <w:hyperlink r:id="rId12" w:history="1">
              <w:r w:rsidR="00306986" w:rsidRPr="005A4A6E">
                <w:rPr>
                  <w:rStyle w:val="Hipervnculo"/>
                  <w:b/>
                  <w:bCs/>
                  <w:color w:val="0000CC"/>
                  <w:sz w:val="20"/>
                  <w:szCs w:val="20"/>
                </w:rPr>
                <w:t>https://e-empleo.jccm.es/formacion/jsp/solicitudes/busquedaGrupos.jsp</w:t>
              </w:r>
            </w:hyperlink>
          </w:p>
          <w:p w:rsidR="00306986" w:rsidRPr="00961978" w:rsidRDefault="00306986" w:rsidP="00087134">
            <w:pPr>
              <w:pStyle w:val="Texto"/>
              <w:rPr>
                <w:b/>
                <w:color w:val="auto"/>
                <w:sz w:val="36"/>
                <w:szCs w:val="36"/>
              </w:rPr>
            </w:pPr>
          </w:p>
        </w:tc>
      </w:tr>
      <w:tr w:rsidR="00306986" w:rsidTr="006164B1">
        <w:trPr>
          <w:trHeight w:val="398"/>
        </w:trPr>
        <w:tc>
          <w:tcPr>
            <w:tcW w:w="4404" w:type="dxa"/>
            <w:vMerge/>
            <w:tcBorders>
              <w:left w:val="single" w:sz="2" w:space="0" w:color="435169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306986" w:rsidRDefault="00306986">
            <w:pPr>
              <w:pStyle w:val="Vietasdecita"/>
              <w:tabs>
                <w:tab w:val="clear" w:pos="532"/>
                <w:tab w:val="left" w:pos="720"/>
              </w:tabs>
            </w:pPr>
          </w:p>
        </w:tc>
        <w:tc>
          <w:tcPr>
            <w:tcW w:w="6839" w:type="dxa"/>
            <w:tcBorders>
              <w:top w:val="single" w:sz="2" w:space="0" w:color="435169"/>
              <w:left w:val="single" w:sz="2" w:space="0" w:color="17365D" w:themeColor="text2" w:themeShade="BF"/>
              <w:bottom w:val="single" w:sz="2" w:space="0" w:color="435169"/>
              <w:right w:val="single" w:sz="2" w:space="0" w:color="435169"/>
            </w:tcBorders>
          </w:tcPr>
          <w:p w:rsidR="00306986" w:rsidRPr="003E6218" w:rsidRDefault="00306986" w:rsidP="00E74A8F">
            <w:pPr>
              <w:pStyle w:val="Texto"/>
              <w:rPr>
                <w:b/>
                <w:color w:val="auto"/>
                <w:sz w:val="6"/>
                <w:szCs w:val="6"/>
              </w:rPr>
            </w:pPr>
            <w:r w:rsidRPr="006A4CDC">
              <w:rPr>
                <w:b/>
                <w:color w:val="auto"/>
                <w:sz w:val="28"/>
                <w:szCs w:val="28"/>
              </w:rPr>
              <w:t>Fecha de inicio</w:t>
            </w:r>
            <w:r w:rsidR="005B35BE">
              <w:rPr>
                <w:b/>
                <w:color w:val="auto"/>
                <w:sz w:val="28"/>
                <w:szCs w:val="28"/>
              </w:rPr>
              <w:t>:</w:t>
            </w:r>
            <w:r>
              <w:rPr>
                <w:b/>
                <w:color w:val="auto"/>
                <w:sz w:val="28"/>
                <w:szCs w:val="28"/>
              </w:rPr>
              <w:t xml:space="preserve">    </w:t>
            </w:r>
            <w:r w:rsidR="006164B1">
              <w:rPr>
                <w:b/>
                <w:color w:val="auto"/>
                <w:sz w:val="28"/>
                <w:szCs w:val="28"/>
              </w:rPr>
              <w:t>EN FEBRERO, EN HORARIO</w:t>
            </w:r>
            <w:r w:rsidR="00BC3D14">
              <w:rPr>
                <w:b/>
                <w:color w:val="auto"/>
                <w:sz w:val="28"/>
                <w:szCs w:val="28"/>
              </w:rPr>
              <w:t xml:space="preserve"> MAÑANA </w:t>
            </w:r>
            <w:r w:rsidR="006164B1">
              <w:rPr>
                <w:b/>
                <w:color w:val="auto"/>
                <w:sz w:val="28"/>
                <w:szCs w:val="28"/>
              </w:rPr>
              <w:t>DE 08.30 A 14.30</w:t>
            </w:r>
            <w:r w:rsidR="00BC3D14">
              <w:rPr>
                <w:b/>
                <w:color w:val="auto"/>
                <w:sz w:val="28"/>
                <w:szCs w:val="28"/>
              </w:rPr>
              <w:t xml:space="preserve">,    </w:t>
            </w:r>
          </w:p>
        </w:tc>
      </w:tr>
      <w:tr w:rsidR="00306986" w:rsidTr="00BC3D14">
        <w:trPr>
          <w:trHeight w:val="2367"/>
        </w:trPr>
        <w:tc>
          <w:tcPr>
            <w:tcW w:w="4404" w:type="dxa"/>
            <w:vMerge/>
            <w:tcBorders>
              <w:left w:val="single" w:sz="2" w:space="0" w:color="435169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306986" w:rsidRDefault="00306986">
            <w:pPr>
              <w:pStyle w:val="Vietasdecita"/>
              <w:tabs>
                <w:tab w:val="clear" w:pos="532"/>
                <w:tab w:val="left" w:pos="720"/>
              </w:tabs>
            </w:pPr>
          </w:p>
        </w:tc>
        <w:tc>
          <w:tcPr>
            <w:tcW w:w="6839" w:type="dxa"/>
            <w:tcBorders>
              <w:top w:val="single" w:sz="2" w:space="0" w:color="435169"/>
              <w:left w:val="single" w:sz="2" w:space="0" w:color="17365D" w:themeColor="text2" w:themeShade="BF"/>
              <w:bottom w:val="single" w:sz="2" w:space="0" w:color="435169"/>
              <w:right w:val="single" w:sz="2" w:space="0" w:color="435169"/>
            </w:tcBorders>
          </w:tcPr>
          <w:p w:rsidR="00BC3D14" w:rsidRDefault="00306986" w:rsidP="00BC3D14">
            <w:pPr>
              <w:pStyle w:val="Texto"/>
              <w:spacing w:line="240" w:lineRule="auto"/>
              <w:jc w:val="center"/>
              <w:rPr>
                <w:b/>
                <w:color w:val="auto"/>
                <w:sz w:val="32"/>
                <w:szCs w:val="32"/>
                <w:u w:val="single"/>
              </w:rPr>
            </w:pPr>
            <w:r w:rsidRPr="00E16227">
              <w:rPr>
                <w:b/>
                <w:color w:val="auto"/>
                <w:sz w:val="32"/>
                <w:szCs w:val="32"/>
                <w:u w:val="single"/>
              </w:rPr>
              <w:t>CENTRO DE FORMACIÓN</w:t>
            </w:r>
          </w:p>
          <w:p w:rsidR="00306986" w:rsidRPr="00E16227" w:rsidRDefault="00BC3D14" w:rsidP="00BC3D14">
            <w:pPr>
              <w:pStyle w:val="Texto"/>
              <w:spacing w:line="240" w:lineRule="auto"/>
              <w:jc w:val="center"/>
              <w:rPr>
                <w:b/>
                <w:color w:val="auto"/>
                <w:sz w:val="32"/>
                <w:szCs w:val="32"/>
                <w:u w:val="single"/>
              </w:rPr>
            </w:pPr>
            <w:r>
              <w:rPr>
                <w:b/>
                <w:color w:val="auto"/>
                <w:sz w:val="32"/>
                <w:szCs w:val="32"/>
                <w:u w:val="single"/>
              </w:rPr>
              <w:t>“</w:t>
            </w:r>
            <w:r w:rsidR="00306986" w:rsidRPr="00E16227">
              <w:rPr>
                <w:b/>
                <w:color w:val="auto"/>
                <w:sz w:val="32"/>
                <w:szCs w:val="32"/>
                <w:u w:val="single"/>
              </w:rPr>
              <w:t>EL CARMEN</w:t>
            </w:r>
            <w:r>
              <w:rPr>
                <w:b/>
                <w:color w:val="auto"/>
                <w:sz w:val="32"/>
                <w:szCs w:val="32"/>
                <w:u w:val="single"/>
              </w:rPr>
              <w:t>”</w:t>
            </w:r>
          </w:p>
          <w:p w:rsidR="00306986" w:rsidRPr="00917B36" w:rsidRDefault="00306986" w:rsidP="00917B36">
            <w:pPr>
              <w:pStyle w:val="Texto"/>
              <w:spacing w:line="240" w:lineRule="auto"/>
              <w:rPr>
                <w:b/>
                <w:color w:val="auto"/>
                <w:sz w:val="28"/>
                <w:szCs w:val="28"/>
              </w:rPr>
            </w:pPr>
            <w:r w:rsidRPr="001F76DC">
              <w:rPr>
                <w:b/>
                <w:bCs/>
                <w:color w:val="auto"/>
              </w:rPr>
              <w:t xml:space="preserve">C/ EL CARMEN16, </w:t>
            </w:r>
            <w:r>
              <w:rPr>
                <w:b/>
                <w:bCs/>
                <w:color w:val="auto"/>
              </w:rPr>
              <w:t>16600-</w:t>
            </w:r>
            <w:r w:rsidRPr="001F76DC">
              <w:rPr>
                <w:b/>
                <w:bCs/>
                <w:color w:val="auto"/>
              </w:rPr>
              <w:t>SAN CLEMENTE</w:t>
            </w:r>
            <w:r w:rsidRPr="00917B36">
              <w:rPr>
                <w:b/>
                <w:bCs/>
                <w:color w:val="auto"/>
              </w:rPr>
              <w:t>(CUENCA)</w:t>
            </w:r>
          </w:p>
          <w:p w:rsidR="00306986" w:rsidRPr="00BC3D14" w:rsidRDefault="00306986" w:rsidP="009E7BC5">
            <w:pPr>
              <w:rPr>
                <w:b/>
                <w:bCs/>
                <w:sz w:val="36"/>
                <w:szCs w:val="36"/>
              </w:rPr>
            </w:pPr>
            <w:r w:rsidRPr="00BC3D14">
              <w:rPr>
                <w:b/>
                <w:bCs/>
                <w:sz w:val="36"/>
                <w:szCs w:val="36"/>
              </w:rPr>
              <w:t>969301682 - 657803379</w:t>
            </w:r>
          </w:p>
          <w:p w:rsidR="00306986" w:rsidRPr="00BF302B" w:rsidRDefault="000F3A5D" w:rsidP="00BF302B">
            <w:pPr>
              <w:rPr>
                <w:b/>
                <w:bCs/>
              </w:rPr>
            </w:pPr>
            <w:hyperlink r:id="rId13" w:history="1">
              <w:r w:rsidR="00306986" w:rsidRPr="00DA73B3">
                <w:rPr>
                  <w:rStyle w:val="Hipervnculo"/>
                  <w:b/>
                  <w:bCs/>
                </w:rPr>
                <w:t>centrodeformacionelcarmen@gmail.com</w:t>
              </w:r>
            </w:hyperlink>
          </w:p>
        </w:tc>
      </w:tr>
    </w:tbl>
    <w:p w:rsidR="00B508E7" w:rsidRPr="00917B36" w:rsidRDefault="00B508E7"/>
    <w:sectPr w:rsidR="00B508E7" w:rsidRPr="00917B36" w:rsidSect="00934F11">
      <w:pgSz w:w="11907" w:h="16839"/>
      <w:pgMar w:top="993" w:right="720" w:bottom="42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A5D" w:rsidRDefault="000F3A5D">
      <w:r>
        <w:separator/>
      </w:r>
    </w:p>
  </w:endnote>
  <w:endnote w:type="continuationSeparator" w:id="0">
    <w:p w:rsidR="000F3A5D" w:rsidRDefault="000F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A5D" w:rsidRDefault="000F3A5D">
      <w:r>
        <w:separator/>
      </w:r>
    </w:p>
  </w:footnote>
  <w:footnote w:type="continuationSeparator" w:id="0">
    <w:p w:rsidR="000F3A5D" w:rsidRDefault="000F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" o:bullet="t">
        <v:imagedata r:id="rId1" o:title="image001"/>
      </v:shape>
    </w:pict>
  </w:numPicBullet>
  <w:abstractNum w:abstractNumId="0" w15:restartNumberingAfterBreak="0">
    <w:nsid w:val="28D9351E"/>
    <w:multiLevelType w:val="hybridMultilevel"/>
    <w:tmpl w:val="EE8AC6E6"/>
    <w:lvl w:ilvl="0" w:tplc="32EACC5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840552"/>
    <w:multiLevelType w:val="hybridMultilevel"/>
    <w:tmpl w:val="A35C7850"/>
    <w:lvl w:ilvl="0" w:tplc="413C18CA">
      <w:start w:val="1"/>
      <w:numFmt w:val="bullet"/>
      <w:lvlText w:val=""/>
      <w:lvlJc w:val="left"/>
      <w:pPr>
        <w:tabs>
          <w:tab w:val="num" w:pos="532"/>
        </w:tabs>
        <w:ind w:left="532" w:hanging="288"/>
      </w:pPr>
      <w:rPr>
        <w:rFonts w:ascii="Symbol" w:hAnsi="Symbol" w:hint="default"/>
        <w:b w:val="0"/>
        <w:i w:val="0"/>
        <w:color w:val="506280"/>
        <w:sz w:val="12"/>
        <w:szCs w:val="1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86271"/>
    <w:multiLevelType w:val="hybridMultilevel"/>
    <w:tmpl w:val="E320C7E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CC5FD0">
      <w:numFmt w:val="bullet"/>
      <w:lvlText w:val="-"/>
      <w:lvlJc w:val="left"/>
      <w:pPr>
        <w:tabs>
          <w:tab w:val="num" w:pos="1725"/>
        </w:tabs>
        <w:ind w:left="1725" w:hanging="645"/>
      </w:pPr>
      <w:rPr>
        <w:rFonts w:ascii="Comic Sans MS" w:eastAsia="Times New Roman" w:hAnsi="Comic Sans MS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21D13"/>
    <w:multiLevelType w:val="hybridMultilevel"/>
    <w:tmpl w:val="1952B332"/>
    <w:lvl w:ilvl="0" w:tplc="64CEBA42">
      <w:start w:val="1"/>
      <w:numFmt w:val="decimal"/>
      <w:lvlText w:val="%1."/>
      <w:lvlJc w:val="left"/>
      <w:pPr>
        <w:tabs>
          <w:tab w:val="num" w:pos="648"/>
        </w:tabs>
        <w:ind w:left="648" w:hanging="432"/>
      </w:pPr>
      <w:rPr>
        <w:rFonts w:ascii="Verdana" w:hAnsi="Verdana" w:hint="default"/>
        <w:b w:val="0"/>
        <w:i/>
        <w:color w:val="506280"/>
        <w:sz w:val="16"/>
        <w:szCs w:val="1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0D"/>
    <w:rsid w:val="00000261"/>
    <w:rsid w:val="00002A3A"/>
    <w:rsid w:val="00004E4F"/>
    <w:rsid w:val="000059F8"/>
    <w:rsid w:val="00020BF0"/>
    <w:rsid w:val="00027007"/>
    <w:rsid w:val="00051558"/>
    <w:rsid w:val="0006485A"/>
    <w:rsid w:val="00084975"/>
    <w:rsid w:val="00085614"/>
    <w:rsid w:val="00087134"/>
    <w:rsid w:val="00095C66"/>
    <w:rsid w:val="000A35BD"/>
    <w:rsid w:val="000A607F"/>
    <w:rsid w:val="000B6BB9"/>
    <w:rsid w:val="000C18D3"/>
    <w:rsid w:val="000C7BF1"/>
    <w:rsid w:val="000E5308"/>
    <w:rsid w:val="000E5511"/>
    <w:rsid w:val="000F3A5D"/>
    <w:rsid w:val="0018573C"/>
    <w:rsid w:val="001D5300"/>
    <w:rsid w:val="001D601D"/>
    <w:rsid w:val="001D73C7"/>
    <w:rsid w:val="001F76DC"/>
    <w:rsid w:val="00204471"/>
    <w:rsid w:val="002049B1"/>
    <w:rsid w:val="00214BAB"/>
    <w:rsid w:val="00251D20"/>
    <w:rsid w:val="002554DF"/>
    <w:rsid w:val="00277CAB"/>
    <w:rsid w:val="002A1137"/>
    <w:rsid w:val="002A2A7A"/>
    <w:rsid w:val="002B508A"/>
    <w:rsid w:val="002C74F0"/>
    <w:rsid w:val="002C7919"/>
    <w:rsid w:val="002D6269"/>
    <w:rsid w:val="002E06D1"/>
    <w:rsid w:val="00306986"/>
    <w:rsid w:val="00311257"/>
    <w:rsid w:val="00321CDB"/>
    <w:rsid w:val="003518E7"/>
    <w:rsid w:val="00362D1B"/>
    <w:rsid w:val="003A547A"/>
    <w:rsid w:val="003B0B71"/>
    <w:rsid w:val="003B454B"/>
    <w:rsid w:val="003B7C07"/>
    <w:rsid w:val="003E6218"/>
    <w:rsid w:val="00405997"/>
    <w:rsid w:val="00406369"/>
    <w:rsid w:val="00410A2F"/>
    <w:rsid w:val="004E5B7C"/>
    <w:rsid w:val="004F3122"/>
    <w:rsid w:val="004F71B3"/>
    <w:rsid w:val="005016FA"/>
    <w:rsid w:val="00524BED"/>
    <w:rsid w:val="00550612"/>
    <w:rsid w:val="00554AF3"/>
    <w:rsid w:val="005655C1"/>
    <w:rsid w:val="005A4A6E"/>
    <w:rsid w:val="005B35BE"/>
    <w:rsid w:val="005F189E"/>
    <w:rsid w:val="00610F43"/>
    <w:rsid w:val="006164B1"/>
    <w:rsid w:val="00632C39"/>
    <w:rsid w:val="00633AB2"/>
    <w:rsid w:val="00650609"/>
    <w:rsid w:val="00666A35"/>
    <w:rsid w:val="00686991"/>
    <w:rsid w:val="006A4CDC"/>
    <w:rsid w:val="006B024B"/>
    <w:rsid w:val="006D19F3"/>
    <w:rsid w:val="006D1EBD"/>
    <w:rsid w:val="006F659E"/>
    <w:rsid w:val="00725A7A"/>
    <w:rsid w:val="00772C46"/>
    <w:rsid w:val="007F4537"/>
    <w:rsid w:val="007F4ABB"/>
    <w:rsid w:val="00844BC7"/>
    <w:rsid w:val="0085781C"/>
    <w:rsid w:val="00866842"/>
    <w:rsid w:val="00876FA6"/>
    <w:rsid w:val="008877C5"/>
    <w:rsid w:val="008B7177"/>
    <w:rsid w:val="008C5161"/>
    <w:rsid w:val="008C6B6F"/>
    <w:rsid w:val="008E06C9"/>
    <w:rsid w:val="008E09BD"/>
    <w:rsid w:val="00903308"/>
    <w:rsid w:val="0091369D"/>
    <w:rsid w:val="00917B36"/>
    <w:rsid w:val="00922DCD"/>
    <w:rsid w:val="00923A99"/>
    <w:rsid w:val="00931FCA"/>
    <w:rsid w:val="00934F11"/>
    <w:rsid w:val="00946EEB"/>
    <w:rsid w:val="00961978"/>
    <w:rsid w:val="00985811"/>
    <w:rsid w:val="00994D9A"/>
    <w:rsid w:val="009B5422"/>
    <w:rsid w:val="009D00DD"/>
    <w:rsid w:val="009E1C58"/>
    <w:rsid w:val="009E7BC5"/>
    <w:rsid w:val="00A26385"/>
    <w:rsid w:val="00A665B6"/>
    <w:rsid w:val="00A92E24"/>
    <w:rsid w:val="00AA436E"/>
    <w:rsid w:val="00AC0141"/>
    <w:rsid w:val="00AC750D"/>
    <w:rsid w:val="00AC795F"/>
    <w:rsid w:val="00AD2255"/>
    <w:rsid w:val="00B15B4E"/>
    <w:rsid w:val="00B264F9"/>
    <w:rsid w:val="00B508E7"/>
    <w:rsid w:val="00B51250"/>
    <w:rsid w:val="00B72C4D"/>
    <w:rsid w:val="00B738FB"/>
    <w:rsid w:val="00B83C7D"/>
    <w:rsid w:val="00B842B5"/>
    <w:rsid w:val="00B914E1"/>
    <w:rsid w:val="00BB5D8B"/>
    <w:rsid w:val="00BC1C16"/>
    <w:rsid w:val="00BC3D14"/>
    <w:rsid w:val="00BC7908"/>
    <w:rsid w:val="00BE1A59"/>
    <w:rsid w:val="00BF06D6"/>
    <w:rsid w:val="00BF302B"/>
    <w:rsid w:val="00BF319C"/>
    <w:rsid w:val="00BF5777"/>
    <w:rsid w:val="00C25259"/>
    <w:rsid w:val="00C37969"/>
    <w:rsid w:val="00C40C0B"/>
    <w:rsid w:val="00C60FB7"/>
    <w:rsid w:val="00C7319B"/>
    <w:rsid w:val="00C854BE"/>
    <w:rsid w:val="00CA0BBA"/>
    <w:rsid w:val="00CE4962"/>
    <w:rsid w:val="00D26A68"/>
    <w:rsid w:val="00D358B5"/>
    <w:rsid w:val="00D62D45"/>
    <w:rsid w:val="00D7025F"/>
    <w:rsid w:val="00D75F3D"/>
    <w:rsid w:val="00DA4941"/>
    <w:rsid w:val="00DA73B3"/>
    <w:rsid w:val="00E16227"/>
    <w:rsid w:val="00E42DD4"/>
    <w:rsid w:val="00E53DF3"/>
    <w:rsid w:val="00EA22FB"/>
    <w:rsid w:val="00F21346"/>
    <w:rsid w:val="00F35D34"/>
    <w:rsid w:val="00FB61C0"/>
    <w:rsid w:val="00FB6E09"/>
    <w:rsid w:val="00FE7F9A"/>
    <w:rsid w:val="00FF1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24969FE-5A7E-4FC8-A604-A82DC991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B024B"/>
    <w:rPr>
      <w:sz w:val="24"/>
      <w:szCs w:val="24"/>
    </w:rPr>
  </w:style>
  <w:style w:type="paragraph" w:styleId="Ttulo1">
    <w:name w:val="heading 1"/>
    <w:basedOn w:val="Normal"/>
    <w:next w:val="Normal"/>
    <w:qFormat/>
    <w:rsid w:val="008C6B6F"/>
    <w:pPr>
      <w:spacing w:before="900" w:after="200"/>
      <w:ind w:left="2284"/>
      <w:outlineLvl w:val="0"/>
    </w:pPr>
    <w:rPr>
      <w:b/>
      <w:color w:val="435169"/>
      <w:sz w:val="60"/>
      <w:szCs w:val="60"/>
    </w:rPr>
  </w:style>
  <w:style w:type="paragraph" w:styleId="Ttulo2">
    <w:name w:val="heading 2"/>
    <w:basedOn w:val="Texto"/>
    <w:next w:val="Normal"/>
    <w:qFormat/>
    <w:rsid w:val="008C6B6F"/>
    <w:pPr>
      <w:spacing w:before="320" w:after="40" w:line="240" w:lineRule="auto"/>
      <w:outlineLvl w:val="1"/>
    </w:pPr>
    <w:rPr>
      <w:b/>
      <w:color w:val="435169"/>
      <w:sz w:val="28"/>
      <w:szCs w:val="28"/>
      <w:lang w:val="en-US" w:bidi="hi-IN"/>
    </w:rPr>
  </w:style>
  <w:style w:type="paragraph" w:styleId="Ttulo3">
    <w:name w:val="heading 3"/>
    <w:basedOn w:val="Ttulo2"/>
    <w:next w:val="Normal"/>
    <w:qFormat/>
    <w:rsid w:val="008C6B6F"/>
    <w:pPr>
      <w:outlineLvl w:val="2"/>
    </w:pPr>
    <w:rPr>
      <w:bCs/>
      <w:i/>
      <w:i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harChar1">
    <w:name w:val="Char Char1"/>
    <w:basedOn w:val="Fuentedeprrafopredeter"/>
    <w:rsid w:val="008C6B6F"/>
  </w:style>
  <w:style w:type="paragraph" w:styleId="Fecha">
    <w:name w:val="Date"/>
    <w:basedOn w:val="Normal"/>
    <w:next w:val="Normal"/>
    <w:rsid w:val="008C6B6F"/>
    <w:rPr>
      <w:caps/>
      <w:color w:val="506280"/>
      <w:sz w:val="16"/>
      <w:szCs w:val="16"/>
    </w:rPr>
  </w:style>
  <w:style w:type="paragraph" w:styleId="Textodeglobo">
    <w:name w:val="Balloon Text"/>
    <w:basedOn w:val="Normal"/>
    <w:semiHidden/>
    <w:rsid w:val="008C6B6F"/>
    <w:rPr>
      <w:rFonts w:ascii="Tahoma" w:hAnsi="Tahoma"/>
      <w:sz w:val="16"/>
      <w:szCs w:val="16"/>
    </w:rPr>
  </w:style>
  <w:style w:type="paragraph" w:customStyle="1" w:styleId="Texto">
    <w:name w:val="Texto"/>
    <w:basedOn w:val="Normal"/>
    <w:rsid w:val="008C6B6F"/>
    <w:pPr>
      <w:spacing w:after="160" w:line="288" w:lineRule="auto"/>
    </w:pPr>
    <w:rPr>
      <w:color w:val="506280"/>
      <w:lang w:bidi="es-ES"/>
    </w:rPr>
  </w:style>
  <w:style w:type="paragraph" w:customStyle="1" w:styleId="Volumen">
    <w:name w:val="Volumen"/>
    <w:basedOn w:val="Normal"/>
    <w:rsid w:val="008C6B6F"/>
    <w:pPr>
      <w:jc w:val="right"/>
    </w:pPr>
    <w:rPr>
      <w:caps/>
      <w:color w:val="506280"/>
      <w:sz w:val="16"/>
      <w:szCs w:val="16"/>
      <w:lang w:bidi="es-ES"/>
    </w:rPr>
  </w:style>
  <w:style w:type="paragraph" w:customStyle="1" w:styleId="Subttulo1">
    <w:name w:val="Subtítulo1"/>
    <w:basedOn w:val="Ttulo3"/>
    <w:rsid w:val="008C6B6F"/>
    <w:rPr>
      <w:rFonts w:cs="Verdana"/>
      <w:sz w:val="18"/>
      <w:szCs w:val="18"/>
      <w:lang w:val="es-ES" w:bidi="es-ES"/>
    </w:rPr>
  </w:style>
  <w:style w:type="paragraph" w:styleId="Cita">
    <w:name w:val="Quote"/>
    <w:basedOn w:val="Normal"/>
    <w:qFormat/>
    <w:rsid w:val="008C6B6F"/>
    <w:pPr>
      <w:spacing w:line="480" w:lineRule="auto"/>
      <w:ind w:left="244"/>
    </w:pPr>
    <w:rPr>
      <w:i/>
      <w:color w:val="506280"/>
      <w:sz w:val="16"/>
      <w:szCs w:val="16"/>
      <w:lang w:bidi="es-ES"/>
    </w:rPr>
  </w:style>
  <w:style w:type="paragraph" w:customStyle="1" w:styleId="Informacindelaempresa">
    <w:name w:val="Información de la empresa"/>
    <w:basedOn w:val="Cita"/>
    <w:rsid w:val="008C6B6F"/>
    <w:pPr>
      <w:spacing w:line="240" w:lineRule="auto"/>
      <w:ind w:left="245"/>
    </w:pPr>
    <w:rPr>
      <w:i w:val="0"/>
    </w:rPr>
  </w:style>
  <w:style w:type="paragraph" w:customStyle="1" w:styleId="Informacindelaempresaennegrita">
    <w:name w:val="Información de la empresa en negrita"/>
    <w:basedOn w:val="Informacindelaempresa"/>
    <w:rsid w:val="008C6B6F"/>
    <w:pPr>
      <w:spacing w:before="200"/>
    </w:pPr>
    <w:rPr>
      <w:b/>
    </w:rPr>
  </w:style>
  <w:style w:type="paragraph" w:customStyle="1" w:styleId="Vietasdecita">
    <w:name w:val="Viñetas de cita"/>
    <w:basedOn w:val="Cita"/>
    <w:rsid w:val="008C6B6F"/>
    <w:pPr>
      <w:tabs>
        <w:tab w:val="num" w:pos="532"/>
      </w:tabs>
      <w:ind w:left="532" w:hanging="288"/>
    </w:pPr>
  </w:style>
  <w:style w:type="paragraph" w:customStyle="1" w:styleId="Cita2">
    <w:name w:val="Cita 2"/>
    <w:basedOn w:val="Cita"/>
    <w:rsid w:val="008C6B6F"/>
    <w:pPr>
      <w:spacing w:after="120" w:line="240" w:lineRule="auto"/>
      <w:ind w:left="245"/>
    </w:pPr>
  </w:style>
  <w:style w:type="character" w:customStyle="1" w:styleId="Carcter1delcarcter">
    <w:name w:val="Carácter1 del carácter"/>
    <w:basedOn w:val="Fuentedeprrafopredeter"/>
    <w:locked/>
    <w:rsid w:val="008C6B6F"/>
    <w:rPr>
      <w:rFonts w:ascii="Verdana" w:hAnsi="Verdana" w:hint="default"/>
      <w:b/>
      <w:bCs w:val="0"/>
      <w:color w:val="435169"/>
      <w:sz w:val="60"/>
      <w:szCs w:val="24"/>
      <w:lang w:val="es-ES" w:eastAsia="es-ES" w:bidi="es-ES"/>
    </w:rPr>
  </w:style>
  <w:style w:type="character" w:styleId="Hipervnculo">
    <w:name w:val="Hyperlink"/>
    <w:uiPriority w:val="99"/>
    <w:unhideWhenUsed/>
    <w:rsid w:val="009E7BC5"/>
    <w:rPr>
      <w:color w:val="0000FF"/>
      <w:u w:val="single"/>
    </w:rPr>
  </w:style>
  <w:style w:type="paragraph" w:customStyle="1" w:styleId="Cita2numerada">
    <w:name w:val="Cita 2 numerada"/>
    <w:basedOn w:val="Cita2"/>
    <w:rsid w:val="008C6B6F"/>
    <w:pPr>
      <w:tabs>
        <w:tab w:val="num" w:pos="648"/>
      </w:tabs>
      <w:ind w:left="648" w:hanging="432"/>
    </w:pPr>
  </w:style>
  <w:style w:type="paragraph" w:styleId="Textoindependiente2">
    <w:name w:val="Body Text 2"/>
    <w:basedOn w:val="Normal"/>
    <w:link w:val="Textoindependiente2Car"/>
    <w:rsid w:val="006B024B"/>
    <w:pPr>
      <w:jc w:val="both"/>
    </w:pPr>
    <w:rPr>
      <w:rFonts w:ascii="Comic Sans MS" w:hAnsi="Comic Sans MS"/>
      <w:sz w:val="32"/>
    </w:rPr>
  </w:style>
  <w:style w:type="character" w:customStyle="1" w:styleId="Textoindependiente2Car">
    <w:name w:val="Texto independiente 2 Car"/>
    <w:basedOn w:val="Fuentedeprrafopredeter"/>
    <w:link w:val="Textoindependiente2"/>
    <w:rsid w:val="006B024B"/>
    <w:rPr>
      <w:rFonts w:ascii="Comic Sans MS" w:hAnsi="Comic Sans MS"/>
      <w:sz w:val="32"/>
      <w:szCs w:val="24"/>
    </w:rPr>
  </w:style>
  <w:style w:type="paragraph" w:styleId="Textoindependiente">
    <w:name w:val="Body Text"/>
    <w:basedOn w:val="Normal"/>
    <w:link w:val="TextoindependienteCar"/>
    <w:rsid w:val="006B024B"/>
    <w:pPr>
      <w:spacing w:after="120"/>
    </w:pPr>
    <w:rPr>
      <w:rFonts w:cs="Mangal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rsid w:val="006B024B"/>
    <w:rPr>
      <w:rFonts w:ascii="Verdana" w:hAnsi="Verdana" w:cs="Mangal"/>
      <w:sz w:val="18"/>
      <w:szCs w:val="16"/>
      <w:lang w:val="en-US" w:bidi="hi-IN"/>
    </w:rPr>
  </w:style>
  <w:style w:type="paragraph" w:styleId="Textoindependiente3">
    <w:name w:val="Body Text 3"/>
    <w:basedOn w:val="Normal"/>
    <w:link w:val="Textoindependiente3Car"/>
    <w:rsid w:val="006B024B"/>
    <w:pPr>
      <w:spacing w:after="120"/>
    </w:pPr>
    <w:rPr>
      <w:rFonts w:cs="Mangal"/>
      <w:sz w:val="16"/>
      <w:szCs w:val="14"/>
    </w:rPr>
  </w:style>
  <w:style w:type="character" w:customStyle="1" w:styleId="Textoindependiente3Car">
    <w:name w:val="Texto independiente 3 Car"/>
    <w:basedOn w:val="Fuentedeprrafopredeter"/>
    <w:link w:val="Textoindependiente3"/>
    <w:rsid w:val="006B024B"/>
    <w:rPr>
      <w:rFonts w:ascii="Verdana" w:hAnsi="Verdana" w:cs="Mangal"/>
      <w:sz w:val="16"/>
      <w:szCs w:val="14"/>
      <w:lang w:val="en-US" w:bidi="hi-IN"/>
    </w:rPr>
  </w:style>
  <w:style w:type="paragraph" w:styleId="Prrafodelista">
    <w:name w:val="List Paragraph"/>
    <w:basedOn w:val="Normal"/>
    <w:uiPriority w:val="34"/>
    <w:qFormat/>
    <w:rsid w:val="00BC1C1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mailto:centrodeformacionelcarme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e-empleo.jccm.es/formacion/jsp/solicitudes/busquedaGrupos.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es/url?sa=t&amp;rct=j&amp;q=&amp;esrc=s&amp;source=web&amp;cd=1&amp;cad=rja&amp;uact=8&amp;ved=2ahUKEwiy_tGlpLrdAhUsxIUKHVhMD88QFjAAegQIChAB&amp;url=https%3A%2F%2Fsede.sepe.gob.es%2Fespecialidadesformativas%2FRXBuscadorEFRED%2FDetalleEspecialidadFormativa.do%3FcodEspecialidad%3DADGN0108&amp;usg=AOvVaw1ytMEm3TgUuzgeqKA5GYK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CEMCO\AppData\Roaming\Microsoft\Plantillas\E-mail%20newslett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E-mail newsletter</Template>
  <TotalTime>0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Boletín electrónico</vt:lpstr>
    </vt:vector>
  </TitlesOfParts>
  <Company>Microsoft Corporation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AECEMCO</dc:creator>
  <cp:lastModifiedBy>Usuario</cp:lastModifiedBy>
  <cp:revision>2</cp:revision>
  <cp:lastPrinted>2019-02-19T19:29:00Z</cp:lastPrinted>
  <dcterms:created xsi:type="dcterms:W3CDTF">2019-02-21T13:29:00Z</dcterms:created>
  <dcterms:modified xsi:type="dcterms:W3CDTF">2019-02-21T13:29:00Z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TC010219713082</vt:lpwstr>
  </property>
</Properties>
</file>