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96" w:type="dxa"/>
        <w:tblInd w:w="-289" w:type="dxa"/>
        <w:tblCellMar>
          <w:top w:w="29" w:type="dxa"/>
          <w:left w:w="259" w:type="dxa"/>
          <w:bottom w:w="29" w:type="dxa"/>
          <w:right w:w="374" w:type="dxa"/>
        </w:tblCellMar>
        <w:tblLook w:val="01E0" w:firstRow="1" w:lastRow="1" w:firstColumn="1" w:lastColumn="1" w:noHBand="0" w:noVBand="0"/>
      </w:tblPr>
      <w:tblGrid>
        <w:gridCol w:w="4282"/>
        <w:gridCol w:w="6914"/>
      </w:tblGrid>
      <w:tr w:rsidR="00B508E7" w:rsidTr="00E379EE">
        <w:trPr>
          <w:trHeight w:val="610"/>
        </w:trPr>
        <w:tc>
          <w:tcPr>
            <w:tcW w:w="11196" w:type="dxa"/>
            <w:gridSpan w:val="2"/>
            <w:tcBorders>
              <w:top w:val="single" w:sz="4" w:space="0" w:color="435169"/>
              <w:left w:val="single" w:sz="4" w:space="0" w:color="435169"/>
              <w:bottom w:val="single" w:sz="2" w:space="0" w:color="435169"/>
              <w:right w:val="single" w:sz="4" w:space="0" w:color="435169"/>
            </w:tcBorders>
            <w:shd w:val="clear" w:color="auto" w:fill="FFFFFF" w:themeFill="background1"/>
            <w:vAlign w:val="center"/>
          </w:tcPr>
          <w:p w:rsidR="00A92E24" w:rsidRPr="001F6F7D" w:rsidRDefault="00020BF0" w:rsidP="0006485A">
            <w:pPr>
              <w:pStyle w:val="Textoindependiente2"/>
              <w:shd w:val="clear" w:color="auto" w:fill="FFFFFF" w:themeFill="background1"/>
              <w:ind w:left="-540" w:right="99"/>
              <w:jc w:val="center"/>
              <w:rPr>
                <w:rFonts w:ascii="Arial" w:hAnsi="Arial" w:cs="Arial"/>
                <w:b/>
                <w:bCs/>
                <w:szCs w:val="32"/>
                <w:u w:val="single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 xml:space="preserve"> </w:t>
            </w:r>
            <w:r w:rsidRPr="00020BF0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      </w:t>
            </w:r>
            <w:r w:rsidR="001F6F7D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       </w:t>
            </w:r>
            <w:r w:rsidRPr="00020BF0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</w:t>
            </w:r>
            <w:r w:rsidR="00554AF3" w:rsidRPr="001F6F7D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CENTRO DE FORMACION “EL CARMEN”,</w:t>
            </w:r>
          </w:p>
          <w:p w:rsidR="004F3122" w:rsidRPr="001F6F7D" w:rsidRDefault="00D26A68" w:rsidP="0006485A">
            <w:pPr>
              <w:pStyle w:val="Textoindependiente2"/>
              <w:shd w:val="clear" w:color="auto" w:fill="FFFFFF" w:themeFill="background1"/>
              <w:ind w:left="-540" w:right="99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1F6F7D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           </w:t>
            </w:r>
            <w:r w:rsidR="001F6F7D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  </w:t>
            </w:r>
            <w:r w:rsidR="00550612" w:rsidRPr="001F6F7D">
              <w:rPr>
                <w:rFonts w:ascii="Arial" w:hAnsi="Arial" w:cs="Arial"/>
                <w:b/>
                <w:bCs/>
                <w:sz w:val="40"/>
                <w:szCs w:val="40"/>
              </w:rPr>
              <w:t>E</w:t>
            </w:r>
            <w:r w:rsidR="006B024B" w:rsidRPr="001F6F7D">
              <w:rPr>
                <w:rFonts w:ascii="Arial" w:hAnsi="Arial" w:cs="Arial"/>
                <w:b/>
                <w:bCs/>
                <w:sz w:val="40"/>
                <w:szCs w:val="40"/>
              </w:rPr>
              <w:t>n San Cleme</w:t>
            </w:r>
            <w:r w:rsidR="00D75F3D" w:rsidRPr="001F6F7D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nte pone en marcha un curso </w:t>
            </w:r>
          </w:p>
          <w:p w:rsidR="00AC750D" w:rsidRPr="00AC750D" w:rsidRDefault="004F3122" w:rsidP="0006485A">
            <w:pPr>
              <w:pStyle w:val="Textoindependiente2"/>
              <w:shd w:val="clear" w:color="auto" w:fill="FFFFFF" w:themeFill="background1"/>
              <w:ind w:left="-540" w:right="99"/>
              <w:jc w:val="center"/>
            </w:pPr>
            <w:r w:rsidRPr="001F6F7D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        </w:t>
            </w:r>
            <w:r w:rsidR="001F6F7D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 </w:t>
            </w:r>
            <w:r w:rsidR="00CA0BBA" w:rsidRPr="001F6F7D">
              <w:rPr>
                <w:rFonts w:ascii="Arial" w:hAnsi="Arial" w:cs="Arial"/>
                <w:b/>
                <w:bCs/>
                <w:sz w:val="40"/>
                <w:szCs w:val="40"/>
              </w:rPr>
              <w:t>de Formación Profesional para el E</w:t>
            </w:r>
            <w:r w:rsidR="006B024B" w:rsidRPr="001F6F7D">
              <w:rPr>
                <w:rFonts w:ascii="Arial" w:hAnsi="Arial" w:cs="Arial"/>
                <w:b/>
                <w:bCs/>
                <w:sz w:val="40"/>
                <w:szCs w:val="40"/>
              </w:rPr>
              <w:t>mpleo</w:t>
            </w:r>
          </w:p>
        </w:tc>
      </w:tr>
      <w:tr w:rsidR="00087134" w:rsidTr="00E379EE">
        <w:trPr>
          <w:trHeight w:val="89"/>
        </w:trPr>
        <w:tc>
          <w:tcPr>
            <w:tcW w:w="4282" w:type="dxa"/>
            <w:tcBorders>
              <w:top w:val="single" w:sz="2" w:space="0" w:color="435169"/>
              <w:left w:val="nil"/>
              <w:bottom w:val="single" w:sz="2" w:space="0" w:color="17365D" w:themeColor="text2" w:themeShade="BF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72" w:type="dxa"/>
            </w:tcMar>
            <w:vAlign w:val="center"/>
          </w:tcPr>
          <w:p w:rsidR="00B508E7" w:rsidRDefault="00B508E7">
            <w:pPr>
              <w:pStyle w:val="Fecha"/>
            </w:pPr>
          </w:p>
        </w:tc>
        <w:tc>
          <w:tcPr>
            <w:tcW w:w="6914" w:type="dxa"/>
            <w:tcBorders>
              <w:top w:val="single" w:sz="2" w:space="0" w:color="435169"/>
              <w:bottom w:val="single" w:sz="2" w:space="0" w:color="17365D" w:themeColor="text2" w:themeShade="BF"/>
              <w:right w:val="nil"/>
            </w:tcBorders>
            <w:shd w:val="clear" w:color="auto" w:fill="FFFFFF" w:themeFill="background1"/>
            <w:vAlign w:val="center"/>
          </w:tcPr>
          <w:p w:rsidR="00B508E7" w:rsidRDefault="00B508E7">
            <w:pPr>
              <w:pStyle w:val="Volumen"/>
            </w:pPr>
          </w:p>
        </w:tc>
      </w:tr>
      <w:tr w:rsidR="00C7319B" w:rsidTr="00E379EE">
        <w:trPr>
          <w:trHeight w:val="89"/>
        </w:trPr>
        <w:tc>
          <w:tcPr>
            <w:tcW w:w="4282" w:type="dxa"/>
            <w:tcBorders>
              <w:top w:val="single" w:sz="2" w:space="0" w:color="17365D" w:themeColor="text2" w:themeShade="BF"/>
              <w:left w:val="nil"/>
              <w:bottom w:val="single" w:sz="2" w:space="0" w:color="17365D" w:themeColor="text2" w:themeShade="BF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72" w:type="dxa"/>
            </w:tcMar>
            <w:vAlign w:val="center"/>
          </w:tcPr>
          <w:p w:rsidR="00C7319B" w:rsidRDefault="00C7319B">
            <w:pPr>
              <w:pStyle w:val="Fecha"/>
            </w:pPr>
          </w:p>
        </w:tc>
        <w:tc>
          <w:tcPr>
            <w:tcW w:w="6914" w:type="dxa"/>
            <w:tcBorders>
              <w:top w:val="single" w:sz="2" w:space="0" w:color="17365D" w:themeColor="text2" w:themeShade="BF"/>
              <w:bottom w:val="single" w:sz="2" w:space="0" w:color="17365D" w:themeColor="text2" w:themeShade="BF"/>
              <w:right w:val="nil"/>
            </w:tcBorders>
            <w:shd w:val="clear" w:color="auto" w:fill="FFFFFF" w:themeFill="background1"/>
            <w:vAlign w:val="center"/>
          </w:tcPr>
          <w:p w:rsidR="00C7319B" w:rsidRDefault="00C7319B">
            <w:pPr>
              <w:pStyle w:val="Volumen"/>
            </w:pPr>
          </w:p>
        </w:tc>
      </w:tr>
      <w:tr w:rsidR="00087134" w:rsidTr="00E379EE">
        <w:trPr>
          <w:trHeight w:val="1190"/>
        </w:trPr>
        <w:tc>
          <w:tcPr>
            <w:tcW w:w="4282" w:type="dxa"/>
            <w:vMerge w:val="restart"/>
            <w:tcBorders>
              <w:top w:val="single" w:sz="2" w:space="0" w:color="17365D" w:themeColor="text2" w:themeShade="BF"/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087134" w:rsidRDefault="00B10106">
            <w:pPr>
              <w:pStyle w:val="Vietasdecita"/>
              <w:tabs>
                <w:tab w:val="clear" w:pos="532"/>
                <w:tab w:val="left" w:pos="720"/>
              </w:tabs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741680</wp:posOffset>
                  </wp:positionH>
                  <wp:positionV relativeFrom="paragraph">
                    <wp:posOffset>77470</wp:posOffset>
                  </wp:positionV>
                  <wp:extent cx="981075" cy="883285"/>
                  <wp:effectExtent l="0" t="0" r="9525" b="0"/>
                  <wp:wrapSquare wrapText="bothSides"/>
                  <wp:docPr id="391" name="Imagen 1" descr="Descripción: http://pagina.jccm.es/fondosestructurales/fileadmin/user_upload/_temp_/00-LOGOS_Y_MAPAS/FSE_vertical_color%20(PANTONE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http://pagina.jccm.es/fondosestructurales/fileadmin/user_upload/_temp_/00-LOGOS_Y_MAPAS/FSE_vertical_color%20(PANTONE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87134" w:rsidRPr="00AC750D" w:rsidRDefault="00087134" w:rsidP="00AC750D">
            <w:pPr>
              <w:rPr>
                <w:lang w:bidi="es-ES"/>
              </w:rPr>
            </w:pPr>
          </w:p>
          <w:p w:rsidR="00087134" w:rsidRPr="00AC750D" w:rsidRDefault="00087134" w:rsidP="00AC750D">
            <w:pPr>
              <w:rPr>
                <w:lang w:bidi="es-ES"/>
              </w:rPr>
            </w:pPr>
          </w:p>
          <w:p w:rsidR="00087134" w:rsidRPr="00AC750D" w:rsidRDefault="00087134" w:rsidP="00AC750D">
            <w:pPr>
              <w:rPr>
                <w:lang w:bidi="es-ES"/>
              </w:rPr>
            </w:pPr>
          </w:p>
          <w:p w:rsidR="00087134" w:rsidRPr="00AC750D" w:rsidRDefault="00087134" w:rsidP="00AC750D">
            <w:pPr>
              <w:rPr>
                <w:lang w:bidi="es-ES"/>
              </w:rPr>
            </w:pPr>
          </w:p>
          <w:p w:rsidR="00087134" w:rsidRPr="00AC750D" w:rsidRDefault="00B10106" w:rsidP="00AC750D">
            <w:pPr>
              <w:rPr>
                <w:lang w:bidi="es-ES"/>
              </w:rPr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161925</wp:posOffset>
                  </wp:positionV>
                  <wp:extent cx="2524125" cy="628650"/>
                  <wp:effectExtent l="0" t="0" r="9525" b="0"/>
                  <wp:wrapNone/>
                  <wp:docPr id="39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87134" w:rsidRPr="00AC750D" w:rsidRDefault="00087134" w:rsidP="00AC750D">
            <w:pPr>
              <w:rPr>
                <w:lang w:bidi="es-ES"/>
              </w:rPr>
            </w:pPr>
          </w:p>
          <w:p w:rsidR="00087134" w:rsidRDefault="00087134" w:rsidP="00AC750D">
            <w:pPr>
              <w:rPr>
                <w:lang w:bidi="es-ES"/>
              </w:rPr>
            </w:pPr>
          </w:p>
          <w:p w:rsidR="006B024B" w:rsidRDefault="006B024B" w:rsidP="00AC75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:rsidR="006B024B" w:rsidRDefault="00B10106" w:rsidP="00AC75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column">
                    <wp:posOffset>738505</wp:posOffset>
                  </wp:positionH>
                  <wp:positionV relativeFrom="paragraph">
                    <wp:posOffset>198120</wp:posOffset>
                  </wp:positionV>
                  <wp:extent cx="984250" cy="781050"/>
                  <wp:effectExtent l="0" t="0" r="6350" b="0"/>
                  <wp:wrapSquare wrapText="bothSides"/>
                  <wp:docPr id="392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B024B" w:rsidRPr="006B024B" w:rsidRDefault="006B024B" w:rsidP="006B024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B024B" w:rsidRPr="006B024B" w:rsidRDefault="006B024B" w:rsidP="006B024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B024B" w:rsidRPr="006B024B" w:rsidRDefault="006B024B" w:rsidP="006B024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B024B" w:rsidRDefault="006B024B" w:rsidP="006B024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6B024B" w:rsidRDefault="006B024B" w:rsidP="006B024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6B024B" w:rsidRDefault="006B024B" w:rsidP="006B024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6B024B" w:rsidRPr="006B024B" w:rsidRDefault="006B024B" w:rsidP="006B024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087134" w:rsidRPr="00AC750D" w:rsidRDefault="00087134" w:rsidP="00AC750D">
            <w:pPr>
              <w:jc w:val="center"/>
              <w:rPr>
                <w:lang w:bidi="es-ES"/>
              </w:rPr>
            </w:pPr>
          </w:p>
        </w:tc>
        <w:tc>
          <w:tcPr>
            <w:tcW w:w="6914" w:type="dxa"/>
            <w:tcBorders>
              <w:top w:val="single" w:sz="2" w:space="0" w:color="17365D" w:themeColor="text2" w:themeShade="BF"/>
              <w:left w:val="single" w:sz="2" w:space="0" w:color="17365D" w:themeColor="text2" w:themeShade="BF"/>
              <w:bottom w:val="single" w:sz="4" w:space="0" w:color="auto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204471" w:rsidRPr="001F6F7D" w:rsidRDefault="00204471" w:rsidP="00087134">
            <w:pPr>
              <w:pStyle w:val="Texto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</w:p>
          <w:p w:rsidR="00BC3D14" w:rsidRPr="001F6F7D" w:rsidRDefault="00D26A68" w:rsidP="00BC3D14">
            <w:pPr>
              <w:pStyle w:val="Texto"/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1F6F7D">
              <w:rPr>
                <w:rFonts w:ascii="Arial" w:hAnsi="Arial" w:cs="Arial"/>
                <w:b/>
                <w:color w:val="FF0000"/>
              </w:rPr>
              <w:t>CURSO</w:t>
            </w:r>
            <w:r w:rsidR="00BC3D14" w:rsidRPr="001F6F7D">
              <w:rPr>
                <w:rFonts w:ascii="Arial" w:hAnsi="Arial" w:cs="Arial"/>
                <w:b/>
                <w:color w:val="FF0000"/>
              </w:rPr>
              <w:t xml:space="preserve"> EXPEDINTE</w:t>
            </w:r>
            <w:r w:rsidRPr="001F6F7D">
              <w:rPr>
                <w:rFonts w:ascii="Arial" w:hAnsi="Arial" w:cs="Arial"/>
                <w:b/>
                <w:color w:val="FF0000"/>
              </w:rPr>
              <w:t xml:space="preserve">:  </w:t>
            </w:r>
            <w:r w:rsidR="00BC3D14" w:rsidRPr="001F6F7D">
              <w:rPr>
                <w:rFonts w:ascii="Arial" w:hAnsi="Arial" w:cs="Arial"/>
                <w:b/>
                <w:color w:val="FF0000"/>
              </w:rPr>
              <w:t>FPTD/2018/016/008</w:t>
            </w:r>
          </w:p>
          <w:p w:rsidR="001F6F7D" w:rsidRPr="00BA1C5B" w:rsidRDefault="00D26A68" w:rsidP="001F6F7D">
            <w:pPr>
              <w:pStyle w:val="Texto"/>
              <w:shd w:val="clear" w:color="auto" w:fill="FFFFFF" w:themeFill="background1"/>
              <w:tabs>
                <w:tab w:val="left" w:pos="223"/>
              </w:tabs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1F6F7D">
              <w:rPr>
                <w:rFonts w:ascii="Arial" w:hAnsi="Arial" w:cs="Arial"/>
                <w:b/>
                <w:color w:val="FF0000"/>
              </w:rPr>
              <w:t xml:space="preserve">    </w:t>
            </w:r>
            <w:hyperlink r:id="rId11" w:history="1">
              <w:r w:rsidRPr="00BA1C5B">
                <w:rPr>
                  <w:rFonts w:ascii="Arial" w:hAnsi="Arial" w:cs="Arial"/>
                  <w:b/>
                  <w:color w:val="FF0000"/>
                  <w:sz w:val="28"/>
                  <w:szCs w:val="28"/>
                </w:rPr>
                <w:t>ADGN0108</w:t>
              </w:r>
            </w:hyperlink>
            <w:r w:rsidR="00BC3D14" w:rsidRPr="00BA1C5B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- </w:t>
            </w:r>
            <w:r w:rsidRPr="00BA1C5B">
              <w:rPr>
                <w:rFonts w:ascii="Arial" w:hAnsi="Arial" w:cs="Arial"/>
                <w:b/>
                <w:color w:val="FF0000"/>
                <w:sz w:val="28"/>
                <w:szCs w:val="28"/>
              </w:rPr>
              <w:t>FINANCIACION DE EMPRESAS</w:t>
            </w:r>
          </w:p>
          <w:p w:rsidR="00087134" w:rsidRPr="001F6F7D" w:rsidRDefault="00087134" w:rsidP="001F6F7D">
            <w:pPr>
              <w:pStyle w:val="Texto"/>
              <w:shd w:val="clear" w:color="auto" w:fill="FFFFFF" w:themeFill="background1"/>
              <w:tabs>
                <w:tab w:val="left" w:pos="223"/>
              </w:tabs>
              <w:jc w:val="center"/>
              <w:rPr>
                <w:rFonts w:ascii="Arial" w:hAnsi="Arial" w:cs="Arial"/>
                <w:b/>
                <w:color w:val="FF0000"/>
              </w:rPr>
            </w:pPr>
            <w:r w:rsidRPr="001F6F7D">
              <w:rPr>
                <w:rFonts w:ascii="Arial" w:hAnsi="Arial" w:cs="Arial"/>
                <w:b/>
                <w:i/>
                <w:color w:val="auto"/>
                <w:u w:val="single"/>
              </w:rPr>
              <w:t>CERTIFICADO DE</w:t>
            </w:r>
            <w:r w:rsidR="00306986" w:rsidRPr="001F6F7D">
              <w:rPr>
                <w:rFonts w:ascii="Arial" w:hAnsi="Arial" w:cs="Arial"/>
                <w:b/>
                <w:i/>
                <w:color w:val="auto"/>
                <w:u w:val="single"/>
              </w:rPr>
              <w:t xml:space="preserve"> </w:t>
            </w:r>
            <w:r w:rsidRPr="001F6F7D">
              <w:rPr>
                <w:rFonts w:ascii="Arial" w:hAnsi="Arial" w:cs="Arial"/>
                <w:b/>
                <w:i/>
                <w:color w:val="auto"/>
                <w:u w:val="single"/>
              </w:rPr>
              <w:t>PROFESIONALIDAD</w:t>
            </w:r>
            <w:r w:rsidR="00B10106" w:rsidRPr="001F6F7D">
              <w:rPr>
                <w:rFonts w:ascii="Arial" w:hAnsi="Arial" w:cs="Arial"/>
                <w:b/>
                <w:i/>
                <w:color w:val="auto"/>
                <w:u w:val="single"/>
              </w:rPr>
              <w:t xml:space="preserve"> DE NIVEL 3</w:t>
            </w:r>
          </w:p>
          <w:p w:rsidR="006B024B" w:rsidRPr="001F6F7D" w:rsidRDefault="00D26A68" w:rsidP="006B024B">
            <w:pPr>
              <w:pStyle w:val="Texto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1F6F7D">
              <w:rPr>
                <w:rFonts w:ascii="Arial" w:hAnsi="Arial" w:cs="Arial"/>
                <w:b/>
                <w:color w:val="auto"/>
                <w:sz w:val="32"/>
                <w:szCs w:val="32"/>
              </w:rPr>
              <w:t>5</w:t>
            </w:r>
            <w:r w:rsidR="002049B1" w:rsidRPr="001F6F7D">
              <w:rPr>
                <w:rFonts w:ascii="Arial" w:hAnsi="Arial" w:cs="Arial"/>
                <w:b/>
                <w:color w:val="auto"/>
                <w:sz w:val="32"/>
                <w:szCs w:val="32"/>
              </w:rPr>
              <w:t>60</w:t>
            </w:r>
            <w:r w:rsidR="006B024B" w:rsidRPr="001F6F7D">
              <w:rPr>
                <w:rFonts w:ascii="Arial" w:hAnsi="Arial" w:cs="Arial"/>
                <w:b/>
                <w:color w:val="auto"/>
                <w:sz w:val="32"/>
                <w:szCs w:val="32"/>
              </w:rPr>
              <w:t xml:space="preserve"> horas presenciales</w:t>
            </w:r>
            <w:r w:rsidR="003E6218" w:rsidRPr="001F6F7D">
              <w:rPr>
                <w:rFonts w:ascii="Arial" w:hAnsi="Arial" w:cs="Arial"/>
                <w:b/>
                <w:color w:val="auto"/>
                <w:sz w:val="32"/>
                <w:szCs w:val="32"/>
              </w:rPr>
              <w:t xml:space="preserve">, </w:t>
            </w:r>
            <w:r w:rsidR="00917B36" w:rsidRPr="001F6F7D">
              <w:rPr>
                <w:rFonts w:ascii="Arial" w:hAnsi="Arial" w:cs="Arial"/>
                <w:b/>
                <w:color w:val="auto"/>
                <w:sz w:val="32"/>
                <w:szCs w:val="32"/>
              </w:rPr>
              <w:t xml:space="preserve">+ </w:t>
            </w:r>
            <w:r w:rsidRPr="001F6F7D">
              <w:rPr>
                <w:rFonts w:ascii="Arial" w:hAnsi="Arial" w:cs="Arial"/>
                <w:b/>
                <w:color w:val="auto"/>
                <w:sz w:val="32"/>
                <w:szCs w:val="32"/>
              </w:rPr>
              <w:t>120</w:t>
            </w:r>
            <w:r w:rsidR="006B024B" w:rsidRPr="001F6F7D">
              <w:rPr>
                <w:rFonts w:ascii="Arial" w:hAnsi="Arial" w:cs="Arial"/>
                <w:b/>
                <w:color w:val="auto"/>
                <w:sz w:val="32"/>
                <w:szCs w:val="32"/>
              </w:rPr>
              <w:t xml:space="preserve"> horas de prácticas no laborales en empresas</w:t>
            </w:r>
          </w:p>
        </w:tc>
      </w:tr>
      <w:tr w:rsidR="00306986" w:rsidTr="00E379EE">
        <w:trPr>
          <w:trHeight w:val="11"/>
        </w:trPr>
        <w:tc>
          <w:tcPr>
            <w:tcW w:w="4282" w:type="dxa"/>
            <w:vMerge/>
            <w:tcBorders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306986" w:rsidRDefault="00306986">
            <w:pPr>
              <w:pStyle w:val="Vietasdecita"/>
              <w:tabs>
                <w:tab w:val="clear" w:pos="532"/>
                <w:tab w:val="left" w:pos="720"/>
              </w:tabs>
            </w:pPr>
          </w:p>
        </w:tc>
        <w:tc>
          <w:tcPr>
            <w:tcW w:w="6914" w:type="dxa"/>
            <w:tcBorders>
              <w:top w:val="single" w:sz="2" w:space="0" w:color="17365D" w:themeColor="text2" w:themeShade="BF"/>
              <w:left w:val="single" w:sz="2" w:space="0" w:color="17365D" w:themeColor="text2" w:themeShade="BF"/>
              <w:bottom w:val="single" w:sz="2" w:space="0" w:color="435169"/>
              <w:right w:val="single" w:sz="2" w:space="0" w:color="435169"/>
            </w:tcBorders>
            <w:shd w:val="clear" w:color="auto" w:fill="FFFFFF" w:themeFill="background1"/>
          </w:tcPr>
          <w:p w:rsidR="00306986" w:rsidRPr="001F6F7D" w:rsidRDefault="00306986" w:rsidP="00087134">
            <w:pPr>
              <w:pStyle w:val="Texto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1F6F7D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DIRIGIDO A:   </w:t>
            </w:r>
            <w:r w:rsidRPr="001F6F7D">
              <w:rPr>
                <w:rFonts w:ascii="Arial" w:hAnsi="Arial" w:cs="Arial"/>
                <w:b/>
                <w:color w:val="auto"/>
                <w:sz w:val="44"/>
                <w:szCs w:val="44"/>
              </w:rPr>
              <w:t>DESEMPLEADOS</w:t>
            </w:r>
          </w:p>
        </w:tc>
      </w:tr>
      <w:tr w:rsidR="00306986" w:rsidTr="00E379EE">
        <w:trPr>
          <w:trHeight w:val="3175"/>
        </w:trPr>
        <w:tc>
          <w:tcPr>
            <w:tcW w:w="4282" w:type="dxa"/>
            <w:vMerge/>
            <w:tcBorders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306986" w:rsidRDefault="00306986">
            <w:pPr>
              <w:pStyle w:val="Vietasdecita"/>
              <w:tabs>
                <w:tab w:val="clear" w:pos="532"/>
                <w:tab w:val="left" w:pos="720"/>
              </w:tabs>
            </w:pPr>
            <w:bookmarkStart w:id="1" w:name="_Hlk3193369"/>
          </w:p>
        </w:tc>
        <w:tc>
          <w:tcPr>
            <w:tcW w:w="6914" w:type="dxa"/>
            <w:tcBorders>
              <w:top w:val="single" w:sz="2" w:space="0" w:color="435169"/>
              <w:left w:val="single" w:sz="2" w:space="0" w:color="17365D" w:themeColor="text2" w:themeShade="BF"/>
              <w:bottom w:val="single" w:sz="2" w:space="0" w:color="435169"/>
              <w:right w:val="single" w:sz="2" w:space="0" w:color="435169"/>
            </w:tcBorders>
          </w:tcPr>
          <w:p w:rsidR="00281B64" w:rsidRDefault="00281B64" w:rsidP="00281B64">
            <w:pPr>
              <w:jc w:val="both"/>
              <w:rPr>
                <w:rFonts w:ascii="Arial" w:hAnsi="Arial" w:cs="Arial"/>
                <w:b/>
                <w:bCs/>
                <w:i/>
                <w:sz w:val="36"/>
                <w:szCs w:val="36"/>
              </w:rPr>
            </w:pPr>
            <w:r w:rsidRPr="001F6F7D">
              <w:rPr>
                <w:rFonts w:ascii="Arial" w:hAnsi="Arial" w:cs="Arial"/>
                <w:b/>
                <w:bCs/>
                <w:i/>
                <w:sz w:val="36"/>
                <w:szCs w:val="36"/>
              </w:rPr>
              <w:t>Curso subvencionado por la JCCM Y F.S.E.</w:t>
            </w:r>
          </w:p>
          <w:p w:rsidR="0002175F" w:rsidRPr="0002175F" w:rsidRDefault="0002175F" w:rsidP="00281B64">
            <w:pPr>
              <w:jc w:val="both"/>
              <w:rPr>
                <w:rFonts w:ascii="Arial" w:hAnsi="Arial" w:cs="Arial"/>
                <w:b/>
                <w:bCs/>
                <w:i/>
                <w:sz w:val="36"/>
                <w:szCs w:val="36"/>
              </w:rPr>
            </w:pPr>
          </w:p>
          <w:p w:rsidR="0002175F" w:rsidRPr="00BA1C5B" w:rsidRDefault="00281B64" w:rsidP="0002175F">
            <w:pPr>
              <w:rPr>
                <w:rFonts w:ascii="Arial" w:hAnsi="Arial" w:cs="Arial"/>
                <w:b/>
                <w:bCs/>
                <w:color w:val="FF0000"/>
                <w:sz w:val="40"/>
                <w:szCs w:val="40"/>
                <w:u w:val="single"/>
              </w:rPr>
            </w:pPr>
            <w:r w:rsidRPr="00BA1C5B">
              <w:rPr>
                <w:rFonts w:ascii="Arial" w:hAnsi="Arial" w:cs="Arial"/>
                <w:b/>
                <w:bCs/>
                <w:color w:val="FF0000"/>
                <w:sz w:val="40"/>
                <w:szCs w:val="40"/>
                <w:u w:val="single"/>
              </w:rPr>
              <w:t>-Es Totalmente gratuito</w:t>
            </w:r>
          </w:p>
          <w:p w:rsidR="0046354A" w:rsidRPr="0002175F" w:rsidRDefault="00281B64" w:rsidP="0002175F">
            <w:pPr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</w:pPr>
            <w:r w:rsidRPr="0046354A"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:rsidR="0046354A" w:rsidRPr="0002175F" w:rsidRDefault="000E533B" w:rsidP="0002175F">
            <w:pPr>
              <w:pStyle w:val="Textoindependiente2"/>
              <w:jc w:val="left"/>
              <w:rPr>
                <w:rFonts w:ascii="Arial" w:hAnsi="Arial" w:cs="Arial"/>
                <w:b/>
                <w:bCs/>
                <w:color w:val="000066"/>
                <w:sz w:val="40"/>
                <w:szCs w:val="40"/>
              </w:rPr>
            </w:pPr>
            <w:r w:rsidRPr="0002175F">
              <w:rPr>
                <w:rFonts w:ascii="Arial" w:hAnsi="Arial" w:cs="Arial"/>
                <w:b/>
                <w:bCs/>
                <w:color w:val="000066"/>
                <w:sz w:val="40"/>
                <w:szCs w:val="40"/>
              </w:rPr>
              <w:t>-</w:t>
            </w:r>
            <w:r w:rsidR="00281B64" w:rsidRPr="0002175F">
              <w:rPr>
                <w:rFonts w:ascii="Arial" w:hAnsi="Arial" w:cs="Arial"/>
                <w:b/>
                <w:bCs/>
                <w:color w:val="000066"/>
                <w:sz w:val="40"/>
                <w:szCs w:val="40"/>
              </w:rPr>
              <w:t xml:space="preserve">Si eres de otra localidad y desempleado se pagarán los desplazamientos.  </w:t>
            </w:r>
          </w:p>
          <w:p w:rsidR="00281B64" w:rsidRPr="001F6F7D" w:rsidRDefault="00281B64" w:rsidP="00281B6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bookmarkEnd w:id="1"/>
      <w:tr w:rsidR="00306986" w:rsidTr="00E379EE">
        <w:trPr>
          <w:trHeight w:val="911"/>
        </w:trPr>
        <w:tc>
          <w:tcPr>
            <w:tcW w:w="4282" w:type="dxa"/>
            <w:vMerge/>
            <w:tcBorders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306986" w:rsidRDefault="00306986">
            <w:pPr>
              <w:pStyle w:val="Vietasdecita"/>
              <w:tabs>
                <w:tab w:val="clear" w:pos="532"/>
                <w:tab w:val="left" w:pos="720"/>
              </w:tabs>
            </w:pPr>
          </w:p>
        </w:tc>
        <w:tc>
          <w:tcPr>
            <w:tcW w:w="6914" w:type="dxa"/>
            <w:tcBorders>
              <w:top w:val="single" w:sz="2" w:space="0" w:color="435169"/>
              <w:left w:val="single" w:sz="2" w:space="0" w:color="17365D" w:themeColor="text2" w:themeShade="BF"/>
              <w:bottom w:val="single" w:sz="2" w:space="0" w:color="435169"/>
              <w:right w:val="single" w:sz="2" w:space="0" w:color="435169"/>
            </w:tcBorders>
            <w:shd w:val="clear" w:color="auto" w:fill="FFFFFF" w:themeFill="background1"/>
          </w:tcPr>
          <w:p w:rsidR="00306986" w:rsidRPr="001F6F7D" w:rsidRDefault="00306986" w:rsidP="00002A3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6F7D">
              <w:rPr>
                <w:rFonts w:ascii="Arial" w:hAnsi="Arial" w:cs="Arial"/>
                <w:b/>
                <w:bCs/>
                <w:sz w:val="28"/>
                <w:szCs w:val="28"/>
              </w:rPr>
              <w:t>Las solicitudes de los alumnos se harán a través del siguiente enlace de la página de la oficina virtual de JCCM</w:t>
            </w:r>
          </w:p>
          <w:p w:rsidR="00306986" w:rsidRPr="00350734" w:rsidRDefault="00306986" w:rsidP="00002A3A">
            <w:pPr>
              <w:rPr>
                <w:b/>
                <w:sz w:val="20"/>
                <w:szCs w:val="20"/>
              </w:rPr>
            </w:pPr>
          </w:p>
          <w:p w:rsidR="00306986" w:rsidRPr="00753E0C" w:rsidRDefault="00D52C8A" w:rsidP="00753E0C">
            <w:pPr>
              <w:rPr>
                <w:b/>
                <w:bCs/>
                <w:color w:val="0000CC"/>
                <w:sz w:val="20"/>
                <w:szCs w:val="20"/>
              </w:rPr>
            </w:pPr>
            <w:hyperlink r:id="rId12" w:history="1">
              <w:r w:rsidR="00306986" w:rsidRPr="00350734">
                <w:rPr>
                  <w:rStyle w:val="Hipervnculo"/>
                  <w:b/>
                  <w:bCs/>
                  <w:color w:val="0000CC"/>
                  <w:sz w:val="20"/>
                  <w:szCs w:val="20"/>
                </w:rPr>
                <w:t>https://e-empleo.jccm.es/formacion/jsp/solicitudes/busquedaGrupos.jsp</w:t>
              </w:r>
            </w:hyperlink>
          </w:p>
        </w:tc>
      </w:tr>
      <w:tr w:rsidR="00306986" w:rsidTr="00E379EE">
        <w:trPr>
          <w:trHeight w:val="390"/>
        </w:trPr>
        <w:tc>
          <w:tcPr>
            <w:tcW w:w="4282" w:type="dxa"/>
            <w:vMerge/>
            <w:tcBorders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306986" w:rsidRDefault="00306986">
            <w:pPr>
              <w:pStyle w:val="Vietasdecita"/>
              <w:tabs>
                <w:tab w:val="clear" w:pos="532"/>
                <w:tab w:val="left" w:pos="720"/>
              </w:tabs>
            </w:pPr>
          </w:p>
        </w:tc>
        <w:tc>
          <w:tcPr>
            <w:tcW w:w="6914" w:type="dxa"/>
            <w:tcBorders>
              <w:top w:val="single" w:sz="2" w:space="0" w:color="435169"/>
              <w:left w:val="single" w:sz="2" w:space="0" w:color="17365D" w:themeColor="text2" w:themeShade="BF"/>
              <w:bottom w:val="single" w:sz="2" w:space="0" w:color="435169"/>
              <w:right w:val="single" w:sz="2" w:space="0" w:color="435169"/>
            </w:tcBorders>
          </w:tcPr>
          <w:p w:rsidR="00306986" w:rsidRPr="00E379EE" w:rsidRDefault="00E379EE" w:rsidP="00E74A8F">
            <w:pPr>
              <w:pStyle w:val="Texto"/>
              <w:rPr>
                <w:b/>
                <w:color w:val="auto"/>
                <w:sz w:val="28"/>
                <w:szCs w:val="28"/>
              </w:rPr>
            </w:pPr>
            <w:r w:rsidRPr="00923E75">
              <w:rPr>
                <w:b/>
                <w:color w:val="auto"/>
                <w:sz w:val="28"/>
                <w:szCs w:val="28"/>
              </w:rPr>
              <w:t>-LA SELECCIÓN DEL ALUMNADO SERA EL DIA 29/03/2019 -FECHA DE INICIO 02/04/2019. EN HORARIO DE MAÑANA DE  08.30 a 14.30</w:t>
            </w:r>
          </w:p>
        </w:tc>
      </w:tr>
      <w:tr w:rsidR="00306986" w:rsidTr="00E379EE">
        <w:trPr>
          <w:trHeight w:val="2181"/>
        </w:trPr>
        <w:tc>
          <w:tcPr>
            <w:tcW w:w="4282" w:type="dxa"/>
            <w:vMerge/>
            <w:tcBorders>
              <w:left w:val="single" w:sz="2" w:space="0" w:color="435169"/>
              <w:right w:val="single" w:sz="2" w:space="0" w:color="17365D" w:themeColor="text2" w:themeShade="BF"/>
            </w:tcBorders>
            <w:shd w:val="clear" w:color="auto" w:fill="FFFFFF" w:themeFill="background1"/>
          </w:tcPr>
          <w:p w:rsidR="00306986" w:rsidRDefault="00306986">
            <w:pPr>
              <w:pStyle w:val="Vietasdecita"/>
              <w:tabs>
                <w:tab w:val="clear" w:pos="532"/>
                <w:tab w:val="left" w:pos="720"/>
              </w:tabs>
            </w:pPr>
          </w:p>
        </w:tc>
        <w:tc>
          <w:tcPr>
            <w:tcW w:w="6914" w:type="dxa"/>
            <w:tcBorders>
              <w:top w:val="single" w:sz="2" w:space="0" w:color="435169"/>
              <w:left w:val="single" w:sz="2" w:space="0" w:color="17365D" w:themeColor="text2" w:themeShade="BF"/>
              <w:bottom w:val="single" w:sz="2" w:space="0" w:color="435169"/>
              <w:right w:val="single" w:sz="2" w:space="0" w:color="435169"/>
            </w:tcBorders>
          </w:tcPr>
          <w:p w:rsidR="00BC3D14" w:rsidRPr="00BA1C5B" w:rsidRDefault="00306986" w:rsidP="00BC3D14">
            <w:pPr>
              <w:pStyle w:val="Texto"/>
              <w:spacing w:line="240" w:lineRule="auto"/>
              <w:jc w:val="center"/>
              <w:rPr>
                <w:b/>
                <w:color w:val="FF0000"/>
                <w:sz w:val="32"/>
                <w:szCs w:val="32"/>
                <w:u w:val="single"/>
              </w:rPr>
            </w:pPr>
            <w:r w:rsidRPr="00BA1C5B">
              <w:rPr>
                <w:b/>
                <w:color w:val="FF0000"/>
                <w:sz w:val="32"/>
                <w:szCs w:val="32"/>
                <w:u w:val="single"/>
              </w:rPr>
              <w:t>CENTRO DE FORMACIÓN</w:t>
            </w:r>
          </w:p>
          <w:p w:rsidR="00306986" w:rsidRPr="00BA1C5B" w:rsidRDefault="00BC3D14" w:rsidP="00BC3D14">
            <w:pPr>
              <w:pStyle w:val="Texto"/>
              <w:spacing w:line="240" w:lineRule="auto"/>
              <w:jc w:val="center"/>
              <w:rPr>
                <w:b/>
                <w:color w:val="FF0000"/>
                <w:sz w:val="32"/>
                <w:szCs w:val="32"/>
                <w:u w:val="single"/>
              </w:rPr>
            </w:pPr>
            <w:r w:rsidRPr="00BA1C5B">
              <w:rPr>
                <w:b/>
                <w:color w:val="FF0000"/>
                <w:sz w:val="32"/>
                <w:szCs w:val="32"/>
                <w:u w:val="single"/>
              </w:rPr>
              <w:t>“</w:t>
            </w:r>
            <w:r w:rsidR="00306986" w:rsidRPr="00BA1C5B">
              <w:rPr>
                <w:b/>
                <w:color w:val="FF0000"/>
                <w:sz w:val="32"/>
                <w:szCs w:val="32"/>
                <w:u w:val="single"/>
              </w:rPr>
              <w:t>EL CARMEN</w:t>
            </w:r>
            <w:r w:rsidRPr="00BA1C5B">
              <w:rPr>
                <w:b/>
                <w:color w:val="FF0000"/>
                <w:sz w:val="32"/>
                <w:szCs w:val="32"/>
                <w:u w:val="single"/>
              </w:rPr>
              <w:t>”</w:t>
            </w:r>
          </w:p>
          <w:p w:rsidR="00306986" w:rsidRPr="00917B36" w:rsidRDefault="00306986" w:rsidP="00917B36">
            <w:pPr>
              <w:pStyle w:val="Texto"/>
              <w:spacing w:line="240" w:lineRule="auto"/>
              <w:rPr>
                <w:b/>
                <w:color w:val="auto"/>
                <w:sz w:val="28"/>
                <w:szCs w:val="28"/>
              </w:rPr>
            </w:pPr>
            <w:r w:rsidRPr="001F76DC">
              <w:rPr>
                <w:b/>
                <w:bCs/>
                <w:color w:val="auto"/>
              </w:rPr>
              <w:t xml:space="preserve">C/ EL CARMEN16, </w:t>
            </w:r>
            <w:r>
              <w:rPr>
                <w:b/>
                <w:bCs/>
                <w:color w:val="auto"/>
              </w:rPr>
              <w:t>16600-</w:t>
            </w:r>
            <w:r w:rsidRPr="001F76DC">
              <w:rPr>
                <w:b/>
                <w:bCs/>
                <w:color w:val="auto"/>
              </w:rPr>
              <w:t>SAN CLEMENTE</w:t>
            </w:r>
            <w:r w:rsidR="00BA1C5B">
              <w:rPr>
                <w:b/>
                <w:bCs/>
                <w:color w:val="auto"/>
              </w:rPr>
              <w:t xml:space="preserve"> </w:t>
            </w:r>
            <w:r w:rsidRPr="00917B36">
              <w:rPr>
                <w:b/>
                <w:bCs/>
                <w:color w:val="auto"/>
              </w:rPr>
              <w:t>(CUENCA)</w:t>
            </w:r>
          </w:p>
          <w:p w:rsidR="00306986" w:rsidRPr="00BC3D14" w:rsidRDefault="00306986" w:rsidP="009E7BC5">
            <w:pPr>
              <w:rPr>
                <w:b/>
                <w:bCs/>
                <w:sz w:val="36"/>
                <w:szCs w:val="36"/>
              </w:rPr>
            </w:pPr>
            <w:r w:rsidRPr="00BC3D14">
              <w:rPr>
                <w:b/>
                <w:bCs/>
                <w:sz w:val="36"/>
                <w:szCs w:val="36"/>
              </w:rPr>
              <w:t>969301682 - 657803379</w:t>
            </w:r>
          </w:p>
          <w:p w:rsidR="00306986" w:rsidRPr="00A24932" w:rsidRDefault="00D52C8A" w:rsidP="00BF302B">
            <w:pPr>
              <w:rPr>
                <w:b/>
                <w:bCs/>
                <w:sz w:val="36"/>
                <w:szCs w:val="36"/>
              </w:rPr>
            </w:pPr>
            <w:hyperlink r:id="rId13" w:history="1">
              <w:r w:rsidR="00306986" w:rsidRPr="00A24932">
                <w:rPr>
                  <w:rStyle w:val="Hipervnculo"/>
                  <w:b/>
                  <w:bCs/>
                  <w:sz w:val="36"/>
                  <w:szCs w:val="36"/>
                </w:rPr>
                <w:t>centrodeformacionelcarmen@gmail.com</w:t>
              </w:r>
            </w:hyperlink>
          </w:p>
        </w:tc>
      </w:tr>
    </w:tbl>
    <w:p w:rsidR="00281B64" w:rsidRPr="00917B36" w:rsidRDefault="009473D2">
      <w:r>
        <w:rPr>
          <w:rFonts w:ascii="Aharoni" w:hAnsi="Aharoni" w:cs="Aharoni"/>
          <w:noProof/>
          <w:sz w:val="44"/>
          <w:szCs w:val="44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-9511030</wp:posOffset>
            </wp:positionV>
            <wp:extent cx="1047750" cy="933450"/>
            <wp:effectExtent l="0" t="0" r="0" b="0"/>
            <wp:wrapNone/>
            <wp:docPr id="5" name="Imagen 7" descr="C:\Users\INFORTEL\AppData\Local\Microsoft\Windows\Temporary Internet Files\Content.Outlook\V4BW5JK1\LOGOTIPO INFORTEL GRUPO A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C:\Users\INFORTEL\AppData\Local\Microsoft\Windows\Temporary Internet Files\Content.Outlook\V4BW5JK1\LOGOTIPO INFORTEL GRUPO AQ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932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-5472430</wp:posOffset>
                </wp:positionV>
                <wp:extent cx="2771775" cy="5734050"/>
                <wp:effectExtent l="95250" t="76200" r="85725" b="762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57340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AF3795"/>
                          </a:solidFill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prst="cross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569" w:rsidRPr="00B10106" w:rsidRDefault="00C30569" w:rsidP="00C3056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B10106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Requisitos Mínimos de Acceso</w:t>
                            </w:r>
                            <w:r w:rsidR="00B10106" w:rsidRPr="00B10106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:</w:t>
                            </w:r>
                          </w:p>
                          <w:p w:rsidR="00C30569" w:rsidRDefault="001F6F7D" w:rsidP="001F6F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F6F7D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  <w:t>Alguno de estos</w:t>
                            </w:r>
                          </w:p>
                          <w:p w:rsidR="00900466" w:rsidRDefault="00900466" w:rsidP="00900466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:rsidR="00900466" w:rsidRDefault="00900466" w:rsidP="0090046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-Estar en posesión del título de Bachiller, FP Grado Medio y superior o</w:t>
                            </w:r>
                            <w:r w:rsidR="008C6E9A">
                              <w:rPr>
                                <w:rFonts w:ascii="Arial" w:hAnsi="Arial" w:cs="Arial"/>
                                <w:b/>
                              </w:rPr>
                              <w:t xml:space="preserve"> 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ener superada la prueba de acceso a grado superior</w:t>
                            </w:r>
                          </w:p>
                          <w:p w:rsidR="0046354A" w:rsidRPr="0046354A" w:rsidRDefault="0046354A" w:rsidP="0046354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B024B" w:rsidRPr="00B10106" w:rsidRDefault="00E95CBF" w:rsidP="00A665B6">
                            <w:pPr>
                              <w:pStyle w:val="Textoindependiente2"/>
                              <w:jc w:val="lef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-</w:t>
                            </w:r>
                            <w:r w:rsidR="00B10106" w:rsidRPr="00B10106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Estar en posesión de un Certificado de</w:t>
                            </w:r>
                            <w:r w:rsidR="00B10106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10106" w:rsidRPr="00B10106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Profesionalidad de nivel 2 de la misma Familia y Área Profesional.</w:t>
                            </w:r>
                          </w:p>
                          <w:p w:rsidR="00E95CBF" w:rsidRDefault="00E95CBF" w:rsidP="00A665B6">
                            <w:pPr>
                              <w:pStyle w:val="Textoindependiente2"/>
                              <w:jc w:val="lef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10106" w:rsidRPr="00B10106" w:rsidRDefault="00E95CBF" w:rsidP="00A665B6">
                            <w:pPr>
                              <w:pStyle w:val="Textoindependiente2"/>
                              <w:jc w:val="lef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-</w:t>
                            </w:r>
                            <w:r w:rsidR="00B10106" w:rsidRPr="00B10106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Estar en posesión de un certificado de profesionalidad del mismo nivel del módulo o módulos formativos y/o del certificado de profesionalidad al que desea acceder</w:t>
                            </w:r>
                          </w:p>
                          <w:p w:rsidR="00B10106" w:rsidRPr="00B10106" w:rsidRDefault="00B10106" w:rsidP="00B10106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10106" w:rsidRPr="00B10106" w:rsidRDefault="00E95CBF" w:rsidP="00B10106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-</w:t>
                            </w:r>
                            <w:r w:rsidR="00B10106" w:rsidRPr="00B10106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Estar en posesión de un certificado de profesionalidad de nivel 2 de la misma familia y área profesional para el nivel 3.</w:t>
                            </w:r>
                          </w:p>
                          <w:p w:rsidR="00B10106" w:rsidRPr="00B10106" w:rsidRDefault="00B10106" w:rsidP="00B10106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10106" w:rsidRPr="00B10106" w:rsidRDefault="00E95CBF" w:rsidP="00B10106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-</w:t>
                            </w:r>
                            <w:r w:rsidR="00B10106" w:rsidRPr="00B10106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Tener superada la prueba de acceso a la universidad para mayores de 25 años y/o de 45 años.</w:t>
                            </w:r>
                          </w:p>
                          <w:p w:rsidR="00B10106" w:rsidRPr="00B10106" w:rsidRDefault="00B10106" w:rsidP="00B1010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B10106" w:rsidRPr="00B10106" w:rsidRDefault="00B10106" w:rsidP="00A665B6">
                            <w:pPr>
                              <w:pStyle w:val="Textoindependiente2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</w:p>
                          <w:p w:rsidR="006B024B" w:rsidRPr="00B10106" w:rsidRDefault="006B024B" w:rsidP="006B024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81B64" w:rsidRDefault="00281B64" w:rsidP="006B02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6.5pt;margin-top:-430.9pt;width:218.25pt;height:451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" filled="f" strokecolor="#af3795" strokeweight="6pt">
                <v:textbox>
                  <w:txbxContent>
                    <w:p w:rsidR="00C30569" w:rsidRPr="00B10106" w:rsidRDefault="00C30569" w:rsidP="00C30569">
                      <w:pPr>
                        <w:jc w:val="both"/>
                        <w:rPr>
                          <w:rFonts w:ascii="Arial" w:hAnsi="Arial" w:cs="Arial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B10106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u w:val="single"/>
                        </w:rPr>
                        <w:t>Requisitos Mínimos de Acceso</w:t>
                      </w:r>
                      <w:r w:rsidR="00B10106" w:rsidRPr="00B10106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u w:val="single"/>
                        </w:rPr>
                        <w:t>:</w:t>
                      </w:r>
                    </w:p>
                    <w:p w:rsidR="00C30569" w:rsidRDefault="001F6F7D" w:rsidP="001F6F7D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1F6F7D">
                        <w:rPr>
                          <w:rFonts w:ascii="Arial" w:hAnsi="Arial" w:cs="Arial"/>
                          <w:b/>
                          <w:sz w:val="26"/>
                          <w:szCs w:val="26"/>
                          <w:u w:val="single"/>
                        </w:rPr>
                        <w:t>Alguno de estos</w:t>
                      </w:r>
                    </w:p>
                    <w:p w:rsidR="00900466" w:rsidRDefault="00900466" w:rsidP="00900466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  <w:u w:val="single"/>
                        </w:rPr>
                      </w:pPr>
                    </w:p>
                    <w:p w:rsidR="00900466" w:rsidRDefault="00900466" w:rsidP="0090046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-Estar en posesión del título de Bachiller, FP Grado Medio y superior o</w:t>
                      </w:r>
                      <w:r w:rsidR="008C6E9A">
                        <w:rPr>
                          <w:rFonts w:ascii="Arial" w:hAnsi="Arial" w:cs="Arial"/>
                          <w:b/>
                        </w:rPr>
                        <w:t xml:space="preserve"> t</w:t>
                      </w:r>
                      <w:r>
                        <w:rPr>
                          <w:rFonts w:ascii="Arial" w:hAnsi="Arial" w:cs="Arial"/>
                          <w:b/>
                        </w:rPr>
                        <w:t>ener superada la prueba de acceso a grado superior</w:t>
                      </w:r>
                    </w:p>
                    <w:p w:rsidR="0046354A" w:rsidRPr="0046354A" w:rsidRDefault="0046354A" w:rsidP="0046354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="006B024B" w:rsidRPr="00B10106" w:rsidRDefault="00E95CBF" w:rsidP="00A665B6">
                      <w:pPr>
                        <w:pStyle w:val="Textoindependiente2"/>
                        <w:jc w:val="lef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-</w:t>
                      </w:r>
                      <w:r w:rsidR="00B10106" w:rsidRPr="00B10106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Estar en posesión de un Certificado de</w:t>
                      </w:r>
                      <w:r w:rsidR="00B10106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B10106" w:rsidRPr="00B10106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Profesionalidad de nivel 2 de la misma Familia y Área Profesional.</w:t>
                      </w:r>
                    </w:p>
                    <w:p w:rsidR="00E95CBF" w:rsidRDefault="00E95CBF" w:rsidP="00A665B6">
                      <w:pPr>
                        <w:pStyle w:val="Textoindependiente2"/>
                        <w:jc w:val="lef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B10106" w:rsidRPr="00B10106" w:rsidRDefault="00E95CBF" w:rsidP="00A665B6">
                      <w:pPr>
                        <w:pStyle w:val="Textoindependiente2"/>
                        <w:jc w:val="lef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-</w:t>
                      </w:r>
                      <w:r w:rsidR="00B10106" w:rsidRPr="00B10106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Estar en posesión de un certificado de profesionalidad del mismo nivel del módulo o módulos formativos y/o del certificado de profesionalidad al que desea acceder</w:t>
                      </w:r>
                    </w:p>
                    <w:p w:rsidR="00B10106" w:rsidRPr="00B10106" w:rsidRDefault="00B10106" w:rsidP="00B10106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B10106" w:rsidRPr="00B10106" w:rsidRDefault="00E95CBF" w:rsidP="00B10106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-</w:t>
                      </w:r>
                      <w:r w:rsidR="00B10106" w:rsidRPr="00B10106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Estar en posesión de un certificado de profesionalidad de nivel 2 de la misma familia y área profesional para el nivel 3.</w:t>
                      </w:r>
                    </w:p>
                    <w:p w:rsidR="00B10106" w:rsidRPr="00B10106" w:rsidRDefault="00B10106" w:rsidP="00B10106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B10106" w:rsidRPr="00B10106" w:rsidRDefault="00E95CBF" w:rsidP="00B10106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-</w:t>
                      </w:r>
                      <w:r w:rsidR="00B10106" w:rsidRPr="00B10106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Tener superada la prueba de acceso a la universidad para mayores de 25 años y/o de 45 años.</w:t>
                      </w:r>
                    </w:p>
                    <w:p w:rsidR="00B10106" w:rsidRPr="00B10106" w:rsidRDefault="00B10106" w:rsidP="00B10106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="00B10106" w:rsidRPr="00B10106" w:rsidRDefault="00B10106" w:rsidP="00A665B6">
                      <w:pPr>
                        <w:pStyle w:val="Textoindependiente2"/>
                        <w:jc w:val="left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</w:p>
                    <w:p w:rsidR="006B024B" w:rsidRPr="00B10106" w:rsidRDefault="006B024B" w:rsidP="006B024B">
                      <w:pPr>
                        <w:rPr>
                          <w:rFonts w:ascii="Arial" w:hAnsi="Arial" w:cs="Arial"/>
                        </w:rPr>
                      </w:pPr>
                    </w:p>
                    <w:p w:rsidR="00281B64" w:rsidRDefault="00281B64" w:rsidP="006B024B"/>
                  </w:txbxContent>
                </v:textbox>
              </v:shape>
            </w:pict>
          </mc:Fallback>
        </mc:AlternateContent>
      </w:r>
    </w:p>
    <w:sectPr w:rsidR="00281B64" w:rsidRPr="00917B36" w:rsidSect="00934F11">
      <w:pgSz w:w="11907" w:h="16839"/>
      <w:pgMar w:top="993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C8A" w:rsidRDefault="00D52C8A">
      <w:r>
        <w:separator/>
      </w:r>
    </w:p>
  </w:endnote>
  <w:endnote w:type="continuationSeparator" w:id="0">
    <w:p w:rsidR="00D52C8A" w:rsidRDefault="00D5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C8A" w:rsidRDefault="00D52C8A">
      <w:r>
        <w:separator/>
      </w:r>
    </w:p>
  </w:footnote>
  <w:footnote w:type="continuationSeparator" w:id="0">
    <w:p w:rsidR="00D52C8A" w:rsidRDefault="00D52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image001"/>
      </v:shape>
    </w:pict>
  </w:numPicBullet>
  <w:abstractNum w:abstractNumId="0" w15:restartNumberingAfterBreak="0">
    <w:nsid w:val="28D9351E"/>
    <w:multiLevelType w:val="hybridMultilevel"/>
    <w:tmpl w:val="EE8AC6E6"/>
    <w:lvl w:ilvl="0" w:tplc="32EACC5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40552"/>
    <w:multiLevelType w:val="hybridMultilevel"/>
    <w:tmpl w:val="A35C7850"/>
    <w:lvl w:ilvl="0" w:tplc="413C18CA">
      <w:start w:val="1"/>
      <w:numFmt w:val="bullet"/>
      <w:lvlText w:val=""/>
      <w:lvlJc w:val="left"/>
      <w:pPr>
        <w:tabs>
          <w:tab w:val="num" w:pos="532"/>
        </w:tabs>
        <w:ind w:left="532" w:hanging="288"/>
      </w:pPr>
      <w:rPr>
        <w:rFonts w:ascii="Symbol" w:hAnsi="Symbol" w:hint="default"/>
        <w:b w:val="0"/>
        <w:i w:val="0"/>
        <w:color w:val="506280"/>
        <w:sz w:val="12"/>
        <w:szCs w:val="1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86271"/>
    <w:multiLevelType w:val="hybridMultilevel"/>
    <w:tmpl w:val="E320C7E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CC5FD0">
      <w:numFmt w:val="bullet"/>
      <w:lvlText w:val="-"/>
      <w:lvlJc w:val="left"/>
      <w:pPr>
        <w:tabs>
          <w:tab w:val="num" w:pos="1725"/>
        </w:tabs>
        <w:ind w:left="1725" w:hanging="645"/>
      </w:pPr>
      <w:rPr>
        <w:rFonts w:ascii="Comic Sans MS" w:eastAsia="Times New Roman" w:hAnsi="Comic Sans MS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21D13"/>
    <w:multiLevelType w:val="hybridMultilevel"/>
    <w:tmpl w:val="1952B332"/>
    <w:lvl w:ilvl="0" w:tplc="64CEBA42">
      <w:start w:val="1"/>
      <w:numFmt w:val="decimal"/>
      <w:lvlText w:val="%1."/>
      <w:lvlJc w:val="left"/>
      <w:pPr>
        <w:tabs>
          <w:tab w:val="num" w:pos="648"/>
        </w:tabs>
        <w:ind w:left="648" w:hanging="432"/>
      </w:pPr>
      <w:rPr>
        <w:rFonts w:ascii="Verdana" w:hAnsi="Verdana" w:hint="default"/>
        <w:b w:val="0"/>
        <w:i/>
        <w:color w:val="506280"/>
        <w:sz w:val="16"/>
        <w:szCs w:val="1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0D"/>
    <w:rsid w:val="00000261"/>
    <w:rsid w:val="00002A3A"/>
    <w:rsid w:val="00004E4F"/>
    <w:rsid w:val="000059F8"/>
    <w:rsid w:val="00020BF0"/>
    <w:rsid w:val="0002175F"/>
    <w:rsid w:val="00027007"/>
    <w:rsid w:val="00051558"/>
    <w:rsid w:val="0006485A"/>
    <w:rsid w:val="00084975"/>
    <w:rsid w:val="00085614"/>
    <w:rsid w:val="00087134"/>
    <w:rsid w:val="00095C66"/>
    <w:rsid w:val="000A19FC"/>
    <w:rsid w:val="000A35BD"/>
    <w:rsid w:val="000A607F"/>
    <w:rsid w:val="000B6B17"/>
    <w:rsid w:val="000B6BB9"/>
    <w:rsid w:val="000C18D3"/>
    <w:rsid w:val="000C7BF1"/>
    <w:rsid w:val="000E5308"/>
    <w:rsid w:val="000E533B"/>
    <w:rsid w:val="000E5511"/>
    <w:rsid w:val="001837C0"/>
    <w:rsid w:val="0018573C"/>
    <w:rsid w:val="001D5300"/>
    <w:rsid w:val="001D601D"/>
    <w:rsid w:val="001D73C7"/>
    <w:rsid w:val="001F6F7D"/>
    <w:rsid w:val="001F76DC"/>
    <w:rsid w:val="00204471"/>
    <w:rsid w:val="002049B1"/>
    <w:rsid w:val="00214BAB"/>
    <w:rsid w:val="00251D20"/>
    <w:rsid w:val="002554DF"/>
    <w:rsid w:val="002728F1"/>
    <w:rsid w:val="00277CAB"/>
    <w:rsid w:val="00281B64"/>
    <w:rsid w:val="002A1137"/>
    <w:rsid w:val="002B508A"/>
    <w:rsid w:val="002B5E75"/>
    <w:rsid w:val="002C74F0"/>
    <w:rsid w:val="002C7919"/>
    <w:rsid w:val="002D6269"/>
    <w:rsid w:val="002E06D1"/>
    <w:rsid w:val="00306986"/>
    <w:rsid w:val="00311257"/>
    <w:rsid w:val="00321CDB"/>
    <w:rsid w:val="00350734"/>
    <w:rsid w:val="003518E7"/>
    <w:rsid w:val="00362D1B"/>
    <w:rsid w:val="003674D2"/>
    <w:rsid w:val="00376DC9"/>
    <w:rsid w:val="003A547A"/>
    <w:rsid w:val="003B0B71"/>
    <w:rsid w:val="003B2E65"/>
    <w:rsid w:val="003B454B"/>
    <w:rsid w:val="003B4F52"/>
    <w:rsid w:val="003B7C07"/>
    <w:rsid w:val="003E6218"/>
    <w:rsid w:val="00405997"/>
    <w:rsid w:val="00406369"/>
    <w:rsid w:val="00410A2F"/>
    <w:rsid w:val="0046354A"/>
    <w:rsid w:val="00471EAC"/>
    <w:rsid w:val="00483700"/>
    <w:rsid w:val="004E5B7C"/>
    <w:rsid w:val="004F3122"/>
    <w:rsid w:val="004F71B3"/>
    <w:rsid w:val="005016FA"/>
    <w:rsid w:val="00524BED"/>
    <w:rsid w:val="00524F66"/>
    <w:rsid w:val="00550612"/>
    <w:rsid w:val="00554AF3"/>
    <w:rsid w:val="005655C1"/>
    <w:rsid w:val="005A4A6E"/>
    <w:rsid w:val="005B35BE"/>
    <w:rsid w:val="005B5FEE"/>
    <w:rsid w:val="005F189E"/>
    <w:rsid w:val="00610F43"/>
    <w:rsid w:val="006164B1"/>
    <w:rsid w:val="00620DEE"/>
    <w:rsid w:val="00632C39"/>
    <w:rsid w:val="00633AB2"/>
    <w:rsid w:val="00650609"/>
    <w:rsid w:val="00654B0E"/>
    <w:rsid w:val="00666A35"/>
    <w:rsid w:val="00672D41"/>
    <w:rsid w:val="00686991"/>
    <w:rsid w:val="006A4CDC"/>
    <w:rsid w:val="006B024B"/>
    <w:rsid w:val="006C270D"/>
    <w:rsid w:val="006D19F3"/>
    <w:rsid w:val="006D1EBD"/>
    <w:rsid w:val="006F659E"/>
    <w:rsid w:val="00725A7A"/>
    <w:rsid w:val="0074629A"/>
    <w:rsid w:val="00753E0C"/>
    <w:rsid w:val="00772C46"/>
    <w:rsid w:val="007E73B9"/>
    <w:rsid w:val="007F18E8"/>
    <w:rsid w:val="007F4537"/>
    <w:rsid w:val="007F4ABB"/>
    <w:rsid w:val="00844BC7"/>
    <w:rsid w:val="008555A7"/>
    <w:rsid w:val="0085781C"/>
    <w:rsid w:val="00860953"/>
    <w:rsid w:val="00866842"/>
    <w:rsid w:val="00876FA6"/>
    <w:rsid w:val="008877C5"/>
    <w:rsid w:val="008B7177"/>
    <w:rsid w:val="008C5161"/>
    <w:rsid w:val="008C6B6F"/>
    <w:rsid w:val="008C6E9A"/>
    <w:rsid w:val="008E06C9"/>
    <w:rsid w:val="008E09BD"/>
    <w:rsid w:val="00900466"/>
    <w:rsid w:val="00903308"/>
    <w:rsid w:val="00912EA1"/>
    <w:rsid w:val="0091369D"/>
    <w:rsid w:val="00917B36"/>
    <w:rsid w:val="00922DCD"/>
    <w:rsid w:val="00923A99"/>
    <w:rsid w:val="00923E75"/>
    <w:rsid w:val="00931FCA"/>
    <w:rsid w:val="00934F11"/>
    <w:rsid w:val="00946EEB"/>
    <w:rsid w:val="009473D2"/>
    <w:rsid w:val="00961978"/>
    <w:rsid w:val="00985811"/>
    <w:rsid w:val="00994D9A"/>
    <w:rsid w:val="009B5422"/>
    <w:rsid w:val="009C40DD"/>
    <w:rsid w:val="009D00DD"/>
    <w:rsid w:val="009E1C58"/>
    <w:rsid w:val="009E7BC5"/>
    <w:rsid w:val="00A02B06"/>
    <w:rsid w:val="00A24932"/>
    <w:rsid w:val="00A26385"/>
    <w:rsid w:val="00A665B6"/>
    <w:rsid w:val="00A92E24"/>
    <w:rsid w:val="00AA0E1B"/>
    <w:rsid w:val="00AA436E"/>
    <w:rsid w:val="00AC0141"/>
    <w:rsid w:val="00AC750D"/>
    <w:rsid w:val="00AC795F"/>
    <w:rsid w:val="00AD2255"/>
    <w:rsid w:val="00AE6D1E"/>
    <w:rsid w:val="00B10106"/>
    <w:rsid w:val="00B15B4E"/>
    <w:rsid w:val="00B264F9"/>
    <w:rsid w:val="00B508E7"/>
    <w:rsid w:val="00B51250"/>
    <w:rsid w:val="00B51885"/>
    <w:rsid w:val="00B72C4D"/>
    <w:rsid w:val="00B738FB"/>
    <w:rsid w:val="00B83C7D"/>
    <w:rsid w:val="00B842B5"/>
    <w:rsid w:val="00B914E1"/>
    <w:rsid w:val="00BA1C5B"/>
    <w:rsid w:val="00BA6B41"/>
    <w:rsid w:val="00BB5D8B"/>
    <w:rsid w:val="00BC1C16"/>
    <w:rsid w:val="00BC3D14"/>
    <w:rsid w:val="00BC5A9D"/>
    <w:rsid w:val="00BC7908"/>
    <w:rsid w:val="00BE1A59"/>
    <w:rsid w:val="00BF06D6"/>
    <w:rsid w:val="00BF302B"/>
    <w:rsid w:val="00BF319C"/>
    <w:rsid w:val="00BF5777"/>
    <w:rsid w:val="00C25259"/>
    <w:rsid w:val="00C30569"/>
    <w:rsid w:val="00C37969"/>
    <w:rsid w:val="00C40C0B"/>
    <w:rsid w:val="00C4795A"/>
    <w:rsid w:val="00C60FB7"/>
    <w:rsid w:val="00C7319B"/>
    <w:rsid w:val="00C854BE"/>
    <w:rsid w:val="00C866B8"/>
    <w:rsid w:val="00CA0BBA"/>
    <w:rsid w:val="00CE4962"/>
    <w:rsid w:val="00CE6CC4"/>
    <w:rsid w:val="00D26A68"/>
    <w:rsid w:val="00D358B5"/>
    <w:rsid w:val="00D3618A"/>
    <w:rsid w:val="00D52C8A"/>
    <w:rsid w:val="00D62D45"/>
    <w:rsid w:val="00D7025F"/>
    <w:rsid w:val="00D75F3D"/>
    <w:rsid w:val="00DA4941"/>
    <w:rsid w:val="00DA73B3"/>
    <w:rsid w:val="00E16227"/>
    <w:rsid w:val="00E232AF"/>
    <w:rsid w:val="00E379EE"/>
    <w:rsid w:val="00E42DD4"/>
    <w:rsid w:val="00E46596"/>
    <w:rsid w:val="00E53DF3"/>
    <w:rsid w:val="00E833E2"/>
    <w:rsid w:val="00E91C15"/>
    <w:rsid w:val="00E95CBF"/>
    <w:rsid w:val="00EA22FB"/>
    <w:rsid w:val="00ED7A15"/>
    <w:rsid w:val="00EF7CF4"/>
    <w:rsid w:val="00F21346"/>
    <w:rsid w:val="00F35D34"/>
    <w:rsid w:val="00F834AC"/>
    <w:rsid w:val="00F85FA7"/>
    <w:rsid w:val="00FB61C0"/>
    <w:rsid w:val="00FB6E09"/>
    <w:rsid w:val="00FE7F9A"/>
    <w:rsid w:val="00FF1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24969FE-5A7E-4FC8-A604-A82DC991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B024B"/>
    <w:rPr>
      <w:sz w:val="24"/>
      <w:szCs w:val="24"/>
    </w:rPr>
  </w:style>
  <w:style w:type="paragraph" w:styleId="Ttulo1">
    <w:name w:val="heading 1"/>
    <w:basedOn w:val="Normal"/>
    <w:next w:val="Normal"/>
    <w:qFormat/>
    <w:rsid w:val="008C6B6F"/>
    <w:pPr>
      <w:spacing w:before="900" w:after="200"/>
      <w:ind w:left="2284"/>
      <w:outlineLvl w:val="0"/>
    </w:pPr>
    <w:rPr>
      <w:b/>
      <w:color w:val="435169"/>
      <w:sz w:val="60"/>
      <w:szCs w:val="60"/>
    </w:rPr>
  </w:style>
  <w:style w:type="paragraph" w:styleId="Ttulo2">
    <w:name w:val="heading 2"/>
    <w:basedOn w:val="Texto"/>
    <w:next w:val="Normal"/>
    <w:qFormat/>
    <w:rsid w:val="008C6B6F"/>
    <w:pPr>
      <w:spacing w:before="320" w:after="40" w:line="240" w:lineRule="auto"/>
      <w:outlineLvl w:val="1"/>
    </w:pPr>
    <w:rPr>
      <w:b/>
      <w:color w:val="435169"/>
      <w:sz w:val="28"/>
      <w:szCs w:val="28"/>
      <w:lang w:val="en-US" w:bidi="hi-IN"/>
    </w:rPr>
  </w:style>
  <w:style w:type="paragraph" w:styleId="Ttulo3">
    <w:name w:val="heading 3"/>
    <w:basedOn w:val="Ttulo2"/>
    <w:next w:val="Normal"/>
    <w:qFormat/>
    <w:rsid w:val="008C6B6F"/>
    <w:pPr>
      <w:outlineLvl w:val="2"/>
    </w:pPr>
    <w:rPr>
      <w:bCs/>
      <w:i/>
      <w:i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harChar1">
    <w:name w:val="Char Char1"/>
    <w:basedOn w:val="Fuentedeprrafopredeter"/>
    <w:rsid w:val="008C6B6F"/>
  </w:style>
  <w:style w:type="paragraph" w:styleId="Fecha">
    <w:name w:val="Date"/>
    <w:basedOn w:val="Normal"/>
    <w:next w:val="Normal"/>
    <w:rsid w:val="008C6B6F"/>
    <w:rPr>
      <w:caps/>
      <w:color w:val="506280"/>
      <w:sz w:val="16"/>
      <w:szCs w:val="16"/>
    </w:rPr>
  </w:style>
  <w:style w:type="paragraph" w:styleId="Textodeglobo">
    <w:name w:val="Balloon Text"/>
    <w:basedOn w:val="Normal"/>
    <w:semiHidden/>
    <w:rsid w:val="008C6B6F"/>
    <w:rPr>
      <w:rFonts w:ascii="Tahoma" w:hAnsi="Tahoma"/>
      <w:sz w:val="16"/>
      <w:szCs w:val="16"/>
    </w:rPr>
  </w:style>
  <w:style w:type="paragraph" w:customStyle="1" w:styleId="Texto">
    <w:name w:val="Texto"/>
    <w:basedOn w:val="Normal"/>
    <w:rsid w:val="008C6B6F"/>
    <w:pPr>
      <w:spacing w:after="160" w:line="288" w:lineRule="auto"/>
    </w:pPr>
    <w:rPr>
      <w:color w:val="506280"/>
      <w:lang w:bidi="es-ES"/>
    </w:rPr>
  </w:style>
  <w:style w:type="paragraph" w:customStyle="1" w:styleId="Volumen">
    <w:name w:val="Volumen"/>
    <w:basedOn w:val="Normal"/>
    <w:rsid w:val="008C6B6F"/>
    <w:pPr>
      <w:jc w:val="right"/>
    </w:pPr>
    <w:rPr>
      <w:caps/>
      <w:color w:val="506280"/>
      <w:sz w:val="16"/>
      <w:szCs w:val="16"/>
      <w:lang w:bidi="es-ES"/>
    </w:rPr>
  </w:style>
  <w:style w:type="paragraph" w:customStyle="1" w:styleId="Subttulo1">
    <w:name w:val="Subtítulo1"/>
    <w:basedOn w:val="Ttulo3"/>
    <w:rsid w:val="008C6B6F"/>
    <w:rPr>
      <w:rFonts w:cs="Verdana"/>
      <w:sz w:val="18"/>
      <w:szCs w:val="18"/>
      <w:lang w:val="es-ES" w:bidi="es-ES"/>
    </w:rPr>
  </w:style>
  <w:style w:type="paragraph" w:styleId="Cita">
    <w:name w:val="Quote"/>
    <w:basedOn w:val="Normal"/>
    <w:qFormat/>
    <w:rsid w:val="008C6B6F"/>
    <w:pPr>
      <w:spacing w:line="480" w:lineRule="auto"/>
      <w:ind w:left="244"/>
    </w:pPr>
    <w:rPr>
      <w:i/>
      <w:color w:val="506280"/>
      <w:sz w:val="16"/>
      <w:szCs w:val="16"/>
      <w:lang w:bidi="es-ES"/>
    </w:rPr>
  </w:style>
  <w:style w:type="paragraph" w:customStyle="1" w:styleId="Informacindelaempresa">
    <w:name w:val="Información de la empresa"/>
    <w:basedOn w:val="Cita"/>
    <w:rsid w:val="008C6B6F"/>
    <w:pPr>
      <w:spacing w:line="240" w:lineRule="auto"/>
      <w:ind w:left="245"/>
    </w:pPr>
    <w:rPr>
      <w:i w:val="0"/>
    </w:rPr>
  </w:style>
  <w:style w:type="paragraph" w:customStyle="1" w:styleId="Informacindelaempresaennegrita">
    <w:name w:val="Información de la empresa en negrita"/>
    <w:basedOn w:val="Informacindelaempresa"/>
    <w:rsid w:val="008C6B6F"/>
    <w:pPr>
      <w:spacing w:before="200"/>
    </w:pPr>
    <w:rPr>
      <w:b/>
    </w:rPr>
  </w:style>
  <w:style w:type="paragraph" w:customStyle="1" w:styleId="Vietasdecita">
    <w:name w:val="Viñetas de cita"/>
    <w:basedOn w:val="Cita"/>
    <w:rsid w:val="008C6B6F"/>
    <w:pPr>
      <w:tabs>
        <w:tab w:val="num" w:pos="532"/>
      </w:tabs>
      <w:ind w:left="532" w:hanging="288"/>
    </w:pPr>
  </w:style>
  <w:style w:type="paragraph" w:customStyle="1" w:styleId="Cita2">
    <w:name w:val="Cita 2"/>
    <w:basedOn w:val="Cita"/>
    <w:rsid w:val="008C6B6F"/>
    <w:pPr>
      <w:spacing w:after="120" w:line="240" w:lineRule="auto"/>
      <w:ind w:left="245"/>
    </w:pPr>
  </w:style>
  <w:style w:type="character" w:customStyle="1" w:styleId="Carcter1delcarcter">
    <w:name w:val="Carácter1 del carácter"/>
    <w:basedOn w:val="Fuentedeprrafopredeter"/>
    <w:locked/>
    <w:rsid w:val="008C6B6F"/>
    <w:rPr>
      <w:rFonts w:ascii="Verdana" w:hAnsi="Verdana" w:hint="default"/>
      <w:b/>
      <w:bCs w:val="0"/>
      <w:color w:val="435169"/>
      <w:sz w:val="60"/>
      <w:szCs w:val="24"/>
      <w:lang w:val="es-ES" w:eastAsia="es-ES" w:bidi="es-ES"/>
    </w:rPr>
  </w:style>
  <w:style w:type="character" w:styleId="Hipervnculo">
    <w:name w:val="Hyperlink"/>
    <w:uiPriority w:val="99"/>
    <w:unhideWhenUsed/>
    <w:rsid w:val="009E7BC5"/>
    <w:rPr>
      <w:color w:val="0000FF"/>
      <w:u w:val="single"/>
    </w:rPr>
  </w:style>
  <w:style w:type="paragraph" w:customStyle="1" w:styleId="Cita2numerada">
    <w:name w:val="Cita 2 numerada"/>
    <w:basedOn w:val="Cita2"/>
    <w:rsid w:val="008C6B6F"/>
    <w:pPr>
      <w:tabs>
        <w:tab w:val="num" w:pos="648"/>
      </w:tabs>
      <w:ind w:left="648" w:hanging="432"/>
    </w:pPr>
  </w:style>
  <w:style w:type="paragraph" w:styleId="Textoindependiente2">
    <w:name w:val="Body Text 2"/>
    <w:basedOn w:val="Normal"/>
    <w:link w:val="Textoindependiente2Car"/>
    <w:rsid w:val="006B024B"/>
    <w:pPr>
      <w:jc w:val="both"/>
    </w:pPr>
    <w:rPr>
      <w:rFonts w:ascii="Comic Sans MS" w:hAnsi="Comic Sans MS"/>
      <w:sz w:val="32"/>
    </w:rPr>
  </w:style>
  <w:style w:type="character" w:customStyle="1" w:styleId="Textoindependiente2Car">
    <w:name w:val="Texto independiente 2 Car"/>
    <w:basedOn w:val="Fuentedeprrafopredeter"/>
    <w:link w:val="Textoindependiente2"/>
    <w:rsid w:val="006B024B"/>
    <w:rPr>
      <w:rFonts w:ascii="Comic Sans MS" w:hAnsi="Comic Sans MS"/>
      <w:sz w:val="32"/>
      <w:szCs w:val="24"/>
    </w:rPr>
  </w:style>
  <w:style w:type="paragraph" w:styleId="Textoindependiente">
    <w:name w:val="Body Text"/>
    <w:basedOn w:val="Normal"/>
    <w:link w:val="TextoindependienteCar"/>
    <w:rsid w:val="006B024B"/>
    <w:pPr>
      <w:spacing w:after="120"/>
    </w:pPr>
    <w:rPr>
      <w:rFonts w:cs="Mangal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rsid w:val="006B024B"/>
    <w:rPr>
      <w:rFonts w:ascii="Verdana" w:hAnsi="Verdana" w:cs="Mangal"/>
      <w:sz w:val="18"/>
      <w:szCs w:val="16"/>
      <w:lang w:val="en-US" w:bidi="hi-IN"/>
    </w:rPr>
  </w:style>
  <w:style w:type="paragraph" w:styleId="Textoindependiente3">
    <w:name w:val="Body Text 3"/>
    <w:basedOn w:val="Normal"/>
    <w:link w:val="Textoindependiente3Car"/>
    <w:rsid w:val="006B024B"/>
    <w:pPr>
      <w:spacing w:after="120"/>
    </w:pPr>
    <w:rPr>
      <w:rFonts w:cs="Mangal"/>
      <w:sz w:val="16"/>
      <w:szCs w:val="14"/>
    </w:rPr>
  </w:style>
  <w:style w:type="character" w:customStyle="1" w:styleId="Textoindependiente3Car">
    <w:name w:val="Texto independiente 3 Car"/>
    <w:basedOn w:val="Fuentedeprrafopredeter"/>
    <w:link w:val="Textoindependiente3"/>
    <w:rsid w:val="006B024B"/>
    <w:rPr>
      <w:rFonts w:ascii="Verdana" w:hAnsi="Verdana" w:cs="Mangal"/>
      <w:sz w:val="16"/>
      <w:szCs w:val="14"/>
      <w:lang w:val="en-US" w:bidi="hi-IN"/>
    </w:rPr>
  </w:style>
  <w:style w:type="paragraph" w:styleId="Prrafodelista">
    <w:name w:val="List Paragraph"/>
    <w:basedOn w:val="Normal"/>
    <w:uiPriority w:val="34"/>
    <w:qFormat/>
    <w:rsid w:val="00BC1C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entrodeformacionelcarme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-empleo.jccm.es/formacion/jsp/solicitudes/busquedaGrupos.js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es/url?sa=t&amp;rct=j&amp;q=&amp;esrc=s&amp;source=web&amp;cd=1&amp;cad=rja&amp;uact=8&amp;ved=2ahUKEwiy_tGlpLrdAhUsxIUKHVhMD88QFjAAegQIChAB&amp;url=https%3A%2F%2Fsede.sepe.gob.es%2Fespecialidadesformativas%2FRXBuscadorEFRED%2FDetalleEspecialidadFormativa.do%3FcodEspecialidad%3DADGN0108&amp;usg=AOvVaw1ytMEm3TgUuzgeqKA5GYK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CEMCO\AppData\Roaming\Microsoft\Plantillas\E-mail%20newslett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2F289-9BAF-431D-B35D-FAE2CBD7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E-mail newsletter</Template>
  <TotalTime>0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Boletín electrónico</vt:lpstr>
    </vt:vector>
  </TitlesOfParts>
  <Company>Microsoft Corporation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AECEMCO</dc:creator>
  <cp:lastModifiedBy>Usuario</cp:lastModifiedBy>
  <cp:revision>2</cp:revision>
  <cp:lastPrinted>2019-03-15T09:47:00Z</cp:lastPrinted>
  <dcterms:created xsi:type="dcterms:W3CDTF">2019-04-02T11:38:00Z</dcterms:created>
  <dcterms:modified xsi:type="dcterms:W3CDTF">2019-04-02T11:38:00Z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TC010219713082</vt:lpwstr>
  </property>
</Properties>
</file>